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90135" w14:textId="77777777" w:rsidR="00DD1189" w:rsidRPr="00EB22AF" w:rsidRDefault="00A47E54" w:rsidP="009E1BA9">
      <w:pPr>
        <w:pStyle w:val="Meginml"/>
        <w:rPr>
          <w:lang w:val="is-IS"/>
        </w:rPr>
        <w:sectPr w:rsidR="00DD1189" w:rsidRPr="00EB22AF" w:rsidSect="00DD1189">
          <w:headerReference w:type="even" r:id="rId7"/>
          <w:headerReference w:type="default" r:id="rId8"/>
          <w:footerReference w:type="even" r:id="rId9"/>
          <w:footerReference w:type="default" r:id="rId10"/>
          <w:headerReference w:type="first" r:id="rId11"/>
          <w:pgSz w:w="11906" w:h="16838"/>
          <w:pgMar w:top="1440" w:right="1440" w:bottom="1440" w:left="1440" w:header="708" w:footer="708" w:gutter="0"/>
          <w:cols w:space="288"/>
          <w:titlePg/>
          <w:docGrid w:linePitch="360"/>
        </w:sectPr>
      </w:pPr>
      <w:r w:rsidRPr="007B695A">
        <w:rPr>
          <w:noProof/>
          <w:lang w:val="is-IS"/>
        </w:rPr>
        <w:drawing>
          <wp:anchor distT="0" distB="0" distL="114300" distR="114300" simplePos="0" relativeHeight="251686912" behindDoc="1" locked="1" layoutInCell="1" allowOverlap="1" wp14:anchorId="7125688B" wp14:editId="43288FBC">
            <wp:simplePos x="0" y="0"/>
            <wp:positionH relativeFrom="page">
              <wp:posOffset>7620</wp:posOffset>
            </wp:positionH>
            <wp:positionV relativeFrom="page">
              <wp:posOffset>7620</wp:posOffset>
            </wp:positionV>
            <wp:extent cx="7540625" cy="438912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rcRect t="9710" b="9710"/>
                    <a:stretch>
                      <a:fillRect/>
                    </a:stretch>
                  </pic:blipFill>
                  <pic:spPr bwMode="auto">
                    <a:xfrm>
                      <a:off x="0" y="0"/>
                      <a:ext cx="7540625" cy="438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559E" w:rsidRPr="007B695A">
        <w:rPr>
          <w:noProof/>
          <w:lang w:val="is-IS"/>
        </w:rPr>
        <w:drawing>
          <wp:anchor distT="0" distB="0" distL="114300" distR="114300" simplePos="0" relativeHeight="251683840" behindDoc="0" locked="0" layoutInCell="1" allowOverlap="1" wp14:anchorId="061F073A" wp14:editId="6F64ED12">
            <wp:simplePos x="0" y="0"/>
            <wp:positionH relativeFrom="margin">
              <wp:posOffset>2335530</wp:posOffset>
            </wp:positionH>
            <wp:positionV relativeFrom="page">
              <wp:posOffset>7893685</wp:posOffset>
            </wp:positionV>
            <wp:extent cx="1060450" cy="10236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ndgraedslan-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0450" cy="1023620"/>
                    </a:xfrm>
                    <a:prstGeom prst="rect">
                      <a:avLst/>
                    </a:prstGeom>
                  </pic:spPr>
                </pic:pic>
              </a:graphicData>
            </a:graphic>
          </wp:anchor>
        </w:drawing>
      </w:r>
      <w:r w:rsidR="00802E4A" w:rsidRPr="007B695A">
        <w:rPr>
          <w:noProof/>
          <w:lang w:val="is-IS"/>
        </w:rPr>
        <mc:AlternateContent>
          <mc:Choice Requires="wps">
            <w:drawing>
              <wp:anchor distT="45720" distB="45720" distL="114300" distR="114300" simplePos="0" relativeHeight="251662336" behindDoc="0" locked="1" layoutInCell="1" allowOverlap="1" wp14:anchorId="0DE7C3CD" wp14:editId="0F4F577B">
                <wp:simplePos x="0" y="0"/>
                <wp:positionH relativeFrom="margin">
                  <wp:posOffset>1719580</wp:posOffset>
                </wp:positionH>
                <wp:positionV relativeFrom="margin">
                  <wp:posOffset>8100695</wp:posOffset>
                </wp:positionV>
                <wp:extent cx="2360930" cy="1404620"/>
                <wp:effectExtent l="0" t="0" r="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B5BE51" w14:textId="77777777" w:rsidR="00802E4A" w:rsidRPr="007F15BC" w:rsidRDefault="009E559E" w:rsidP="003A4207">
                            <w:pPr>
                              <w:pBdr>
                                <w:top w:val="single" w:sz="4" w:space="9" w:color="05A66B"/>
                                <w:bottom w:val="single" w:sz="4" w:space="9" w:color="05A66B"/>
                              </w:pBdr>
                              <w:spacing w:line="276" w:lineRule="auto"/>
                              <w:jc w:val="center"/>
                              <w:rPr>
                                <w:sz w:val="24"/>
                                <w:szCs w:val="24"/>
                                <w:lang w:val="is-IS"/>
                              </w:rPr>
                            </w:pPr>
                            <w:r w:rsidRPr="007F15BC">
                              <w:rPr>
                                <w:sz w:val="24"/>
                                <w:szCs w:val="24"/>
                                <w:lang w:val="is-IS"/>
                              </w:rPr>
                              <w:t>Landgræðsla</w:t>
                            </w:r>
                            <w:r w:rsidR="00F24A12" w:rsidRPr="007F15BC">
                              <w:rPr>
                                <w:sz w:val="24"/>
                                <w:szCs w:val="24"/>
                                <w:lang w:val="is-IS"/>
                              </w:rPr>
                              <w:t>n</w:t>
                            </w:r>
                            <w:r w:rsidRPr="007F15BC">
                              <w:rPr>
                                <w:sz w:val="24"/>
                                <w:szCs w:val="24"/>
                                <w:lang w:val="is-IS"/>
                              </w:rPr>
                              <w:t xml:space="preserve"> </w:t>
                            </w:r>
                            <w:r w:rsidR="00D0035E" w:rsidRPr="007F15BC">
                              <w:rPr>
                                <w:sz w:val="24"/>
                                <w:szCs w:val="24"/>
                                <w:lang w:val="is-IS"/>
                              </w:rPr>
                              <w:t>[ártal]</w:t>
                            </w:r>
                          </w:p>
                          <w:p w14:paraId="3E52F46E" w14:textId="77777777" w:rsidR="009E559E" w:rsidRPr="007F15BC" w:rsidRDefault="009E559E" w:rsidP="003A4207">
                            <w:pPr>
                              <w:pBdr>
                                <w:top w:val="single" w:sz="4" w:space="9" w:color="05A66B"/>
                                <w:bottom w:val="single" w:sz="4" w:space="9" w:color="05A66B"/>
                              </w:pBdr>
                              <w:spacing w:line="276" w:lineRule="auto"/>
                              <w:jc w:val="center"/>
                              <w:rPr>
                                <w:sz w:val="24"/>
                                <w:szCs w:val="24"/>
                                <w:lang w:val="is-IS"/>
                              </w:rPr>
                            </w:pPr>
                            <w:r w:rsidRPr="007F15BC">
                              <w:rPr>
                                <w:sz w:val="24"/>
                                <w:szCs w:val="24"/>
                                <w:lang w:val="is-IS"/>
                              </w:rPr>
                              <w:t>L</w:t>
                            </w:r>
                            <w:r w:rsidR="00CD4193" w:rsidRPr="007F15BC">
                              <w:rPr>
                                <w:sz w:val="24"/>
                                <w:szCs w:val="24"/>
                                <w:lang w:val="is-IS"/>
                              </w:rPr>
                              <w:t>g</w:t>
                            </w:r>
                            <w:r w:rsidR="00E9106F" w:rsidRPr="007F15BC">
                              <w:rPr>
                                <w:sz w:val="24"/>
                                <w:szCs w:val="24"/>
                                <w:lang w:val="is-IS"/>
                              </w:rPr>
                              <w:t xml:space="preserve"> </w:t>
                            </w:r>
                            <w:r w:rsidR="00D0035E" w:rsidRPr="007F15BC">
                              <w:rPr>
                                <w:sz w:val="24"/>
                                <w:szCs w:val="24"/>
                                <w:lang w:val="is-IS"/>
                              </w:rPr>
                              <w:t>[ártal]</w:t>
                            </w:r>
                            <w:r w:rsidRPr="007F15BC">
                              <w:rPr>
                                <w:sz w:val="24"/>
                                <w:szCs w:val="24"/>
                                <w:lang w:val="is-IS"/>
                              </w:rPr>
                              <w:t>/</w:t>
                            </w:r>
                            <w:r w:rsidR="00E9106F" w:rsidRPr="007F15BC">
                              <w:rPr>
                                <w:sz w:val="24"/>
                                <w:szCs w:val="24"/>
                                <w:lang w:val="is-IS"/>
                              </w:rPr>
                              <w:t>#</w:t>
                            </w:r>
                            <w:r w:rsidRPr="007F15BC">
                              <w:rPr>
                                <w:sz w:val="24"/>
                                <w:szCs w:val="24"/>
                                <w:lang w:val="is-I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E7C3CD" id="_x0000_t202" coordsize="21600,21600" o:spt="202" path="m,l,21600r21600,l21600,xe">
                <v:stroke joinstyle="miter"/>
                <v:path gradientshapeok="t" o:connecttype="rect"/>
              </v:shapetype>
              <v:shape id="Text Box 2" o:spid="_x0000_s1026" type="#_x0000_t202" style="position:absolute;left:0;text-align:left;margin-left:135.4pt;margin-top:637.85pt;width:185.9pt;height:110.6pt;z-index:251662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" stroked="f">
                <v:textbox style="mso-fit-shape-to-text:t">
                  <w:txbxContent>
                    <w:p w14:paraId="13B5BE51" w14:textId="77777777" w:rsidR="00802E4A" w:rsidRPr="007F15BC" w:rsidRDefault="009E559E" w:rsidP="003A4207">
                      <w:pPr>
                        <w:pBdr>
                          <w:top w:val="single" w:sz="4" w:space="9" w:color="05A66B"/>
                          <w:bottom w:val="single" w:sz="4" w:space="9" w:color="05A66B"/>
                        </w:pBdr>
                        <w:spacing w:line="276" w:lineRule="auto"/>
                        <w:jc w:val="center"/>
                        <w:rPr>
                          <w:sz w:val="24"/>
                          <w:szCs w:val="24"/>
                          <w:lang w:val="is-IS"/>
                        </w:rPr>
                      </w:pPr>
                      <w:r w:rsidRPr="007F15BC">
                        <w:rPr>
                          <w:sz w:val="24"/>
                          <w:szCs w:val="24"/>
                          <w:lang w:val="is-IS"/>
                        </w:rPr>
                        <w:t>Landgræðsla</w:t>
                      </w:r>
                      <w:r w:rsidR="00F24A12" w:rsidRPr="007F15BC">
                        <w:rPr>
                          <w:sz w:val="24"/>
                          <w:szCs w:val="24"/>
                          <w:lang w:val="is-IS"/>
                        </w:rPr>
                        <w:t>n</w:t>
                      </w:r>
                      <w:r w:rsidRPr="007F15BC">
                        <w:rPr>
                          <w:sz w:val="24"/>
                          <w:szCs w:val="24"/>
                          <w:lang w:val="is-IS"/>
                        </w:rPr>
                        <w:t xml:space="preserve"> </w:t>
                      </w:r>
                      <w:r w:rsidR="00D0035E" w:rsidRPr="007F15BC">
                        <w:rPr>
                          <w:sz w:val="24"/>
                          <w:szCs w:val="24"/>
                          <w:lang w:val="is-IS"/>
                        </w:rPr>
                        <w:t>[ártal]</w:t>
                      </w:r>
                    </w:p>
                    <w:p w14:paraId="3E52F46E" w14:textId="77777777" w:rsidR="009E559E" w:rsidRPr="007F15BC" w:rsidRDefault="009E559E" w:rsidP="003A4207">
                      <w:pPr>
                        <w:pBdr>
                          <w:top w:val="single" w:sz="4" w:space="9" w:color="05A66B"/>
                          <w:bottom w:val="single" w:sz="4" w:space="9" w:color="05A66B"/>
                        </w:pBdr>
                        <w:spacing w:line="276" w:lineRule="auto"/>
                        <w:jc w:val="center"/>
                        <w:rPr>
                          <w:sz w:val="24"/>
                          <w:szCs w:val="24"/>
                          <w:lang w:val="is-IS"/>
                        </w:rPr>
                      </w:pPr>
                      <w:r w:rsidRPr="007F15BC">
                        <w:rPr>
                          <w:sz w:val="24"/>
                          <w:szCs w:val="24"/>
                          <w:lang w:val="is-IS"/>
                        </w:rPr>
                        <w:t>L</w:t>
                      </w:r>
                      <w:r w:rsidR="00CD4193" w:rsidRPr="007F15BC">
                        <w:rPr>
                          <w:sz w:val="24"/>
                          <w:szCs w:val="24"/>
                          <w:lang w:val="is-IS"/>
                        </w:rPr>
                        <w:t>g</w:t>
                      </w:r>
                      <w:r w:rsidR="00E9106F" w:rsidRPr="007F15BC">
                        <w:rPr>
                          <w:sz w:val="24"/>
                          <w:szCs w:val="24"/>
                          <w:lang w:val="is-IS"/>
                        </w:rPr>
                        <w:t xml:space="preserve"> </w:t>
                      </w:r>
                      <w:r w:rsidR="00D0035E" w:rsidRPr="007F15BC">
                        <w:rPr>
                          <w:sz w:val="24"/>
                          <w:szCs w:val="24"/>
                          <w:lang w:val="is-IS"/>
                        </w:rPr>
                        <w:t>[ártal]</w:t>
                      </w:r>
                      <w:r w:rsidRPr="007F15BC">
                        <w:rPr>
                          <w:sz w:val="24"/>
                          <w:szCs w:val="24"/>
                          <w:lang w:val="is-IS"/>
                        </w:rPr>
                        <w:t>/</w:t>
                      </w:r>
                      <w:r w:rsidR="00E9106F" w:rsidRPr="007F15BC">
                        <w:rPr>
                          <w:sz w:val="24"/>
                          <w:szCs w:val="24"/>
                          <w:lang w:val="is-IS"/>
                        </w:rPr>
                        <w:t>#</w:t>
                      </w:r>
                      <w:r w:rsidRPr="007F15BC">
                        <w:rPr>
                          <w:sz w:val="24"/>
                          <w:szCs w:val="24"/>
                          <w:lang w:val="is-IS"/>
                        </w:rPr>
                        <w:t>#</w:t>
                      </w:r>
                    </w:p>
                  </w:txbxContent>
                </v:textbox>
                <w10:wrap type="square" anchorx="margin" anchory="margin"/>
                <w10:anchorlock/>
              </v:shape>
            </w:pict>
          </mc:Fallback>
        </mc:AlternateContent>
      </w:r>
      <w:r w:rsidR="0029305F" w:rsidRPr="007B695A">
        <w:rPr>
          <w:noProof/>
          <w:lang w:val="is-IS"/>
        </w:rPr>
        <mc:AlternateContent>
          <mc:Choice Requires="wps">
            <w:drawing>
              <wp:anchor distT="45720" distB="45720" distL="114300" distR="114300" simplePos="0" relativeHeight="251659264" behindDoc="0" locked="1" layoutInCell="1" allowOverlap="1" wp14:anchorId="71DBD283" wp14:editId="1927DAB6">
                <wp:simplePos x="0" y="0"/>
                <wp:positionH relativeFrom="margin">
                  <wp:align>center</wp:align>
                </wp:positionH>
                <wp:positionV relativeFrom="margin">
                  <wp:posOffset>4175760</wp:posOffset>
                </wp:positionV>
                <wp:extent cx="5014800" cy="2080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4800" cy="2080800"/>
                        </a:xfrm>
                        <a:prstGeom prst="rect">
                          <a:avLst/>
                        </a:prstGeom>
                        <a:solidFill>
                          <a:srgbClr val="FFFFFF"/>
                        </a:solidFill>
                        <a:ln w="9525">
                          <a:noFill/>
                          <a:miter lim="800000"/>
                          <a:headEnd/>
                          <a:tailEnd/>
                        </a:ln>
                      </wps:spPr>
                      <wps:txbx>
                        <w:txbxContent>
                          <w:p w14:paraId="07B16AEB" w14:textId="77777777" w:rsidR="0029305F" w:rsidRPr="00802E4A" w:rsidRDefault="00DB47D9" w:rsidP="00802E4A">
                            <w:pPr>
                              <w:pStyle w:val="Title"/>
                            </w:pPr>
                            <w:r>
                              <w:fldChar w:fldCharType="begin"/>
                            </w:r>
                            <w:r>
                              <w:instrText xml:space="preserve"> TITLE   \* MERGEFORMAT </w:instrText>
                            </w:r>
                            <w:r>
                              <w:fldChar w:fldCharType="separate"/>
                            </w:r>
                            <w:r w:rsidR="00630DFF">
                              <w:t>[</w:t>
                            </w:r>
                            <w:r w:rsidR="00630DFF" w:rsidRPr="00630DFF">
                              <w:rPr>
                                <w:lang w:val="is-IS"/>
                              </w:rPr>
                              <w:t>Titill</w:t>
                            </w:r>
                            <w:r w:rsidR="00630DFF">
                              <w:t xml:space="preserve"> </w:t>
                            </w:r>
                            <w:r w:rsidR="00630DFF" w:rsidRPr="00630DFF">
                              <w:rPr>
                                <w:lang w:val="is-IS"/>
                              </w:rPr>
                              <w:t>skýrslu</w:t>
                            </w:r>
                            <w:r w:rsidR="00630DFF">
                              <w:t>]</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BD283" id="_x0000_s1027" type="#_x0000_t202" style="position:absolute;left:0;text-align:left;margin-left:0;margin-top:328.8pt;width:394.85pt;height:163.8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" stroked="f">
                <v:textbox>
                  <w:txbxContent>
                    <w:p w14:paraId="07B16AEB" w14:textId="77777777" w:rsidR="0029305F" w:rsidRPr="00802E4A" w:rsidRDefault="00DB47D9" w:rsidP="00802E4A">
                      <w:pPr>
                        <w:pStyle w:val="Title"/>
                      </w:pPr>
                      <w:r>
                        <w:fldChar w:fldCharType="begin"/>
                      </w:r>
                      <w:r>
                        <w:instrText xml:space="preserve"> TITLE   \* MERGEFORMAT </w:instrText>
                      </w:r>
                      <w:r>
                        <w:fldChar w:fldCharType="separate"/>
                      </w:r>
                      <w:r w:rsidR="00630DFF">
                        <w:t>[</w:t>
                      </w:r>
                      <w:r w:rsidR="00630DFF" w:rsidRPr="00630DFF">
                        <w:rPr>
                          <w:lang w:val="is-IS"/>
                        </w:rPr>
                        <w:t>Titill</w:t>
                      </w:r>
                      <w:r w:rsidR="00630DFF">
                        <w:t xml:space="preserve"> </w:t>
                      </w:r>
                      <w:r w:rsidR="00630DFF" w:rsidRPr="00630DFF">
                        <w:rPr>
                          <w:lang w:val="is-IS"/>
                        </w:rPr>
                        <w:t>skýrslu</w:t>
                      </w:r>
                      <w:r w:rsidR="00630DFF">
                        <w:t>]</w:t>
                      </w:r>
                      <w:r>
                        <w:fldChar w:fldCharType="end"/>
                      </w:r>
                    </w:p>
                  </w:txbxContent>
                </v:textbox>
                <w10:wrap type="square" anchorx="margin" anchory="margin"/>
                <w10:anchorlock/>
              </v:shape>
            </w:pict>
          </mc:Fallback>
        </mc:AlternateContent>
      </w:r>
    </w:p>
    <w:p w14:paraId="18AFFFA2" w14:textId="77777777" w:rsidR="00AD0D59" w:rsidRPr="007B695A" w:rsidRDefault="0038736D" w:rsidP="00AD0D59">
      <w:pPr>
        <w:spacing w:after="160" w:line="259" w:lineRule="auto"/>
        <w:jc w:val="left"/>
        <w:rPr>
          <w:lang w:val="is-IS"/>
        </w:rPr>
      </w:pPr>
      <w:r w:rsidRPr="007B695A">
        <w:rPr>
          <w:noProof/>
          <w:lang w:val="is-IS"/>
        </w:rPr>
        <w:lastRenderedPageBreak/>
        <w:drawing>
          <wp:anchor distT="0" distB="0" distL="114300" distR="114300" simplePos="0" relativeHeight="251687936" behindDoc="0" locked="0" layoutInCell="1" allowOverlap="1" wp14:anchorId="28FE39FB" wp14:editId="3C031F10">
            <wp:simplePos x="0" y="0"/>
            <wp:positionH relativeFrom="page">
              <wp:posOffset>967740</wp:posOffset>
            </wp:positionH>
            <wp:positionV relativeFrom="page">
              <wp:posOffset>1064260</wp:posOffset>
            </wp:positionV>
            <wp:extent cx="2613660" cy="1022985"/>
            <wp:effectExtent l="0" t="0" r="0" b="5715"/>
            <wp:wrapSquare wrapText="bothSides"/>
            <wp:docPr id="3" name="Picture 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lant&#10;&#10;Description automatically generated"/>
                    <pic:cNvPicPr/>
                  </pic:nvPicPr>
                  <pic:blipFill rotWithShape="1">
                    <a:blip r:embed="rId14" cstate="print">
                      <a:extLst>
                        <a:ext uri="{28A0092B-C50C-407E-A947-70E740481C1C}">
                          <a14:useLocalDpi xmlns:a14="http://schemas.microsoft.com/office/drawing/2010/main" val="0"/>
                        </a:ext>
                      </a:extLst>
                    </a:blip>
                    <a:srcRect l="10837" t="29521" r="10141" b="29201"/>
                    <a:stretch/>
                  </pic:blipFill>
                  <pic:spPr bwMode="auto">
                    <a:xfrm>
                      <a:off x="0" y="0"/>
                      <a:ext cx="2613660" cy="102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EEB83A" w14:textId="77777777" w:rsidR="00AD0D59" w:rsidRPr="007B695A" w:rsidRDefault="00AD0D59" w:rsidP="00AD0D59">
      <w:pPr>
        <w:spacing w:after="160" w:line="259" w:lineRule="auto"/>
        <w:jc w:val="left"/>
        <w:rPr>
          <w:lang w:val="is-IS"/>
        </w:rPr>
      </w:pPr>
    </w:p>
    <w:p w14:paraId="0B1E62C3" w14:textId="77777777" w:rsidR="00AD0D59" w:rsidRPr="007B695A" w:rsidRDefault="00AD0D59" w:rsidP="00AD0D59">
      <w:pPr>
        <w:spacing w:after="160" w:line="259" w:lineRule="auto"/>
        <w:jc w:val="left"/>
        <w:rPr>
          <w:lang w:val="is-IS"/>
        </w:rPr>
      </w:pPr>
    </w:p>
    <w:p w14:paraId="27BF9694" w14:textId="77777777" w:rsidR="00AD0D59" w:rsidRPr="007B695A" w:rsidRDefault="00AD0D59" w:rsidP="00AD0D59">
      <w:pPr>
        <w:spacing w:after="160" w:line="259" w:lineRule="auto"/>
        <w:jc w:val="left"/>
        <w:rPr>
          <w:lang w:val="is-IS"/>
        </w:rPr>
      </w:pPr>
    </w:p>
    <w:p w14:paraId="7C006708" w14:textId="77777777" w:rsidR="0038736D" w:rsidRPr="007B695A" w:rsidRDefault="0038736D" w:rsidP="00AD0D59">
      <w:pPr>
        <w:spacing w:after="160" w:line="259" w:lineRule="auto"/>
        <w:jc w:val="left"/>
        <w:rPr>
          <w:lang w:val="is-IS"/>
        </w:rPr>
      </w:pPr>
    </w:p>
    <w:p w14:paraId="367D91BF" w14:textId="77777777" w:rsidR="00AD0D59" w:rsidRPr="007B695A" w:rsidRDefault="00AD0D59" w:rsidP="00AD0D59">
      <w:pPr>
        <w:spacing w:after="160" w:line="259" w:lineRule="auto"/>
        <w:jc w:val="left"/>
        <w:rPr>
          <w:lang w:val="is-IS"/>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770"/>
        <w:gridCol w:w="2806"/>
        <w:gridCol w:w="641"/>
        <w:gridCol w:w="1292"/>
        <w:gridCol w:w="2915"/>
      </w:tblGrid>
      <w:tr w:rsidR="000B2A9A" w:rsidRPr="00CB748C" w14:paraId="5B7CF355" w14:textId="77777777" w:rsidTr="00327924">
        <w:trPr>
          <w:trHeight w:val="334"/>
        </w:trPr>
        <w:tc>
          <w:tcPr>
            <w:tcW w:w="1770" w:type="dxa"/>
            <w:vAlign w:val="bottom"/>
          </w:tcPr>
          <w:p w14:paraId="0A4D1F56" w14:textId="77777777" w:rsidR="00BF1445" w:rsidRDefault="00D85330" w:rsidP="000B2A9A">
            <w:pPr>
              <w:pStyle w:val="Tafla"/>
              <w:rPr>
                <w:lang w:val="is-IS"/>
              </w:rPr>
            </w:pPr>
            <w:bookmarkStart w:id="0" w:name="_Hlk86058514"/>
            <w:r w:rsidRPr="007B695A">
              <w:rPr>
                <w:lang w:val="is-IS"/>
              </w:rPr>
              <w:t xml:space="preserve">           </w:t>
            </w:r>
            <w:bookmarkEnd w:id="0"/>
            <w:r w:rsidR="00E2200D">
              <w:rPr>
                <w:lang w:val="is-IS"/>
              </w:rPr>
              <w:t>Sk</w:t>
            </w:r>
            <w:r w:rsidR="000B2A9A" w:rsidRPr="007B695A">
              <w:rPr>
                <w:lang w:val="is-IS"/>
              </w:rPr>
              <w:t>ýrsla nr.</w:t>
            </w:r>
            <w:r w:rsidR="00BF1445" w:rsidRPr="007B695A">
              <w:rPr>
                <w:lang w:val="is-IS"/>
              </w:rPr>
              <w:t xml:space="preserve"> </w:t>
            </w:r>
          </w:p>
          <w:p w14:paraId="4BB7DCA4" w14:textId="77777777" w:rsidR="00BF1445" w:rsidRDefault="00BF1445" w:rsidP="000B2A9A">
            <w:pPr>
              <w:pStyle w:val="Tafla"/>
              <w:rPr>
                <w:lang w:val="is-IS"/>
              </w:rPr>
            </w:pPr>
          </w:p>
          <w:p w14:paraId="67985478" w14:textId="77777777" w:rsidR="000B2A9A" w:rsidRPr="007B695A" w:rsidRDefault="00BF1445" w:rsidP="000B2A9A">
            <w:pPr>
              <w:pStyle w:val="Tafla"/>
              <w:rPr>
                <w:lang w:val="is-IS"/>
              </w:rPr>
            </w:pPr>
            <w:r w:rsidRPr="007B695A">
              <w:rPr>
                <w:lang w:val="is-IS"/>
              </w:rPr>
              <w:t>Tilvísun nr</w:t>
            </w:r>
            <w:r>
              <w:rPr>
                <w:lang w:val="is-IS"/>
              </w:rPr>
              <w:t>.</w:t>
            </w:r>
          </w:p>
        </w:tc>
        <w:tc>
          <w:tcPr>
            <w:tcW w:w="2806" w:type="dxa"/>
            <w:vAlign w:val="bottom"/>
          </w:tcPr>
          <w:p w14:paraId="59ED7814" w14:textId="77777777" w:rsidR="00BF1445" w:rsidRDefault="00E2200D" w:rsidP="00BF1445">
            <w:pPr>
              <w:pStyle w:val="Tafla"/>
              <w:jc w:val="left"/>
              <w:rPr>
                <w:lang w:val="is-IS"/>
              </w:rPr>
            </w:pPr>
            <w:r>
              <w:rPr>
                <w:lang w:val="is-IS"/>
              </w:rPr>
              <w:t>[</w:t>
            </w:r>
            <w:r w:rsidR="00BF1445">
              <w:rPr>
                <w:lang w:val="is-IS"/>
              </w:rPr>
              <w:t>Lg ártal/##]</w:t>
            </w:r>
          </w:p>
          <w:p w14:paraId="0624741B" w14:textId="77777777" w:rsidR="00BF1445" w:rsidRDefault="00BF1445" w:rsidP="000B2A9A">
            <w:pPr>
              <w:pStyle w:val="Tafla"/>
              <w:jc w:val="left"/>
              <w:rPr>
                <w:lang w:val="is-IS"/>
              </w:rPr>
            </w:pPr>
          </w:p>
          <w:p w14:paraId="3F86E54F" w14:textId="77777777" w:rsidR="00BF1445" w:rsidRPr="007B695A" w:rsidRDefault="00BF1445" w:rsidP="000B2A9A">
            <w:pPr>
              <w:pStyle w:val="Tafla"/>
              <w:jc w:val="left"/>
              <w:rPr>
                <w:lang w:val="is-IS"/>
              </w:rPr>
            </w:pPr>
            <w:r w:rsidRPr="007B695A">
              <w:rPr>
                <w:lang w:val="is-IS"/>
              </w:rPr>
              <w:t>[málsnúmer] – [skjalalykill]</w:t>
            </w:r>
          </w:p>
        </w:tc>
        <w:tc>
          <w:tcPr>
            <w:tcW w:w="641" w:type="dxa"/>
          </w:tcPr>
          <w:p w14:paraId="3517D5B3" w14:textId="77777777" w:rsidR="000B2A9A" w:rsidRPr="007B695A" w:rsidRDefault="000B2A9A" w:rsidP="000B2A9A">
            <w:pPr>
              <w:pStyle w:val="Tafla"/>
              <w:rPr>
                <w:lang w:val="is-IS"/>
              </w:rPr>
            </w:pPr>
          </w:p>
        </w:tc>
        <w:tc>
          <w:tcPr>
            <w:tcW w:w="1292" w:type="dxa"/>
            <w:vAlign w:val="bottom"/>
          </w:tcPr>
          <w:p w14:paraId="6E6E113C" w14:textId="77777777" w:rsidR="000B2A9A" w:rsidRPr="007B695A" w:rsidRDefault="00BF1445" w:rsidP="000B2A9A">
            <w:pPr>
              <w:pStyle w:val="Tafla"/>
              <w:rPr>
                <w:lang w:val="is-IS"/>
              </w:rPr>
            </w:pPr>
            <w:r>
              <w:rPr>
                <w:lang w:val="is-IS"/>
              </w:rPr>
              <w:t xml:space="preserve">  </w:t>
            </w:r>
            <w:r w:rsidR="000B2A9A" w:rsidRPr="007B695A">
              <w:rPr>
                <w:lang w:val="is-IS"/>
              </w:rPr>
              <w:t>Dagsetning</w:t>
            </w:r>
          </w:p>
        </w:tc>
        <w:tc>
          <w:tcPr>
            <w:tcW w:w="2915" w:type="dxa"/>
            <w:vAlign w:val="bottom"/>
          </w:tcPr>
          <w:p w14:paraId="0F982981" w14:textId="77777777" w:rsidR="000B2A9A" w:rsidRPr="007B695A" w:rsidRDefault="000B2A9A" w:rsidP="000B2A9A">
            <w:pPr>
              <w:pStyle w:val="Tafla"/>
              <w:jc w:val="left"/>
              <w:rPr>
                <w:lang w:val="is-IS"/>
              </w:rPr>
            </w:pPr>
            <w:r w:rsidRPr="007B695A">
              <w:rPr>
                <w:lang w:val="is-IS"/>
              </w:rPr>
              <w:t>[</w:t>
            </w:r>
            <w:r w:rsidR="00C02F9F" w:rsidRPr="007B695A">
              <w:rPr>
                <w:lang w:val="is-IS"/>
              </w:rPr>
              <w:t>ártal</w:t>
            </w:r>
            <w:r w:rsidR="00C02F9F">
              <w:rPr>
                <w:lang w:val="is-IS"/>
              </w:rPr>
              <w:t>.</w:t>
            </w:r>
            <w:r w:rsidR="009845BC" w:rsidRPr="007B695A">
              <w:rPr>
                <w:lang w:val="is-IS"/>
              </w:rPr>
              <w:t>mán</w:t>
            </w:r>
            <w:r w:rsidR="003D7DD1">
              <w:rPr>
                <w:lang w:val="is-IS"/>
              </w:rPr>
              <w:t>.</w:t>
            </w:r>
            <w:r w:rsidR="00463343" w:rsidRPr="007B695A">
              <w:rPr>
                <w:lang w:val="is-IS"/>
              </w:rPr>
              <w:t>dags</w:t>
            </w:r>
            <w:r w:rsidR="00463343">
              <w:rPr>
                <w:lang w:val="is-IS"/>
              </w:rPr>
              <w:t xml:space="preserve"> í tölustöfum</w:t>
            </w:r>
            <w:r w:rsidRPr="007B695A">
              <w:rPr>
                <w:lang w:val="is-IS"/>
              </w:rPr>
              <w:t>]</w:t>
            </w:r>
          </w:p>
        </w:tc>
      </w:tr>
      <w:tr w:rsidR="000B2A9A" w:rsidRPr="007B695A" w14:paraId="348ED1F8" w14:textId="77777777" w:rsidTr="00327924">
        <w:trPr>
          <w:trHeight w:val="304"/>
        </w:trPr>
        <w:tc>
          <w:tcPr>
            <w:tcW w:w="1770" w:type="dxa"/>
            <w:vAlign w:val="bottom"/>
          </w:tcPr>
          <w:p w14:paraId="638FE9EE" w14:textId="77777777" w:rsidR="000B2A9A" w:rsidRPr="007B695A" w:rsidRDefault="000B2A9A" w:rsidP="000B2A9A">
            <w:pPr>
              <w:pStyle w:val="Tafla"/>
              <w:rPr>
                <w:lang w:val="is-IS"/>
              </w:rPr>
            </w:pPr>
            <w:r w:rsidRPr="007B695A">
              <w:rPr>
                <w:lang w:val="is-IS"/>
              </w:rPr>
              <w:t>Fjöldi blaðsíðna</w:t>
            </w:r>
          </w:p>
        </w:tc>
        <w:tc>
          <w:tcPr>
            <w:tcW w:w="2806" w:type="dxa"/>
            <w:vAlign w:val="bottom"/>
          </w:tcPr>
          <w:p w14:paraId="230E3870" w14:textId="77777777" w:rsidR="000B2A9A" w:rsidRPr="007B695A" w:rsidRDefault="000B2A9A" w:rsidP="000B2A9A">
            <w:pPr>
              <w:pStyle w:val="Tafla"/>
              <w:jc w:val="left"/>
              <w:rPr>
                <w:lang w:val="is-IS"/>
              </w:rPr>
            </w:pPr>
            <w:r w:rsidRPr="007B695A">
              <w:rPr>
                <w:lang w:val="is-IS"/>
              </w:rPr>
              <w:t>[]</w:t>
            </w:r>
          </w:p>
        </w:tc>
        <w:tc>
          <w:tcPr>
            <w:tcW w:w="641" w:type="dxa"/>
          </w:tcPr>
          <w:p w14:paraId="7397E685" w14:textId="77777777" w:rsidR="000B2A9A" w:rsidRPr="007B695A" w:rsidRDefault="000B2A9A" w:rsidP="000B2A9A">
            <w:pPr>
              <w:pStyle w:val="Tafla"/>
              <w:rPr>
                <w:lang w:val="is-IS"/>
              </w:rPr>
            </w:pPr>
          </w:p>
        </w:tc>
        <w:tc>
          <w:tcPr>
            <w:tcW w:w="1292" w:type="dxa"/>
            <w:vAlign w:val="bottom"/>
          </w:tcPr>
          <w:p w14:paraId="2573613F" w14:textId="77777777" w:rsidR="000B2A9A" w:rsidRPr="007B695A" w:rsidRDefault="000B2A9A" w:rsidP="000B2A9A">
            <w:pPr>
              <w:pStyle w:val="Tafla"/>
              <w:rPr>
                <w:lang w:val="is-IS"/>
              </w:rPr>
            </w:pPr>
          </w:p>
        </w:tc>
        <w:tc>
          <w:tcPr>
            <w:tcW w:w="2915" w:type="dxa"/>
          </w:tcPr>
          <w:p w14:paraId="56667B23" w14:textId="77777777" w:rsidR="000B2A9A" w:rsidRPr="007B695A" w:rsidRDefault="000B2A9A" w:rsidP="000B2A9A">
            <w:pPr>
              <w:pStyle w:val="Tafla"/>
              <w:jc w:val="left"/>
              <w:rPr>
                <w:lang w:val="is-IS"/>
              </w:rPr>
            </w:pPr>
          </w:p>
        </w:tc>
      </w:tr>
      <w:tr w:rsidR="00EB22AF" w:rsidRPr="007B695A" w14:paraId="78F23A94" w14:textId="77777777" w:rsidTr="00327924">
        <w:trPr>
          <w:trHeight w:val="304"/>
        </w:trPr>
        <w:tc>
          <w:tcPr>
            <w:tcW w:w="1770" w:type="dxa"/>
            <w:vAlign w:val="bottom"/>
          </w:tcPr>
          <w:p w14:paraId="6619F248" w14:textId="77777777" w:rsidR="00EB22AF" w:rsidRPr="00BF1445" w:rsidRDefault="00EB22AF" w:rsidP="00EB22AF">
            <w:pPr>
              <w:pStyle w:val="Tafla"/>
              <w:rPr>
                <w:szCs w:val="20"/>
                <w:lang w:val="is-IS"/>
              </w:rPr>
            </w:pPr>
            <w:r w:rsidRPr="00BF1445">
              <w:rPr>
                <w:szCs w:val="20"/>
                <w:lang w:val="is-IS"/>
              </w:rPr>
              <w:t>Forsíðumynd</w:t>
            </w:r>
          </w:p>
        </w:tc>
        <w:tc>
          <w:tcPr>
            <w:tcW w:w="2806" w:type="dxa"/>
            <w:vAlign w:val="bottom"/>
          </w:tcPr>
          <w:p w14:paraId="0C70902C" w14:textId="77777777" w:rsidR="00EB22AF" w:rsidRPr="00BF1445" w:rsidRDefault="00EB22AF" w:rsidP="00EB22AF">
            <w:pPr>
              <w:pStyle w:val="Tafla"/>
              <w:jc w:val="left"/>
              <w:rPr>
                <w:szCs w:val="20"/>
                <w:lang w:val="is-IS"/>
              </w:rPr>
            </w:pPr>
            <w:r w:rsidRPr="00BF1445">
              <w:rPr>
                <w:szCs w:val="20"/>
                <w:lang w:val="is-IS"/>
              </w:rPr>
              <w:t>[nafn ljósmyndara]</w:t>
            </w:r>
          </w:p>
        </w:tc>
        <w:tc>
          <w:tcPr>
            <w:tcW w:w="641" w:type="dxa"/>
          </w:tcPr>
          <w:p w14:paraId="55579D8F" w14:textId="77777777" w:rsidR="00EB22AF" w:rsidRPr="00BF1445" w:rsidRDefault="00EB22AF" w:rsidP="00EB22AF">
            <w:pPr>
              <w:pStyle w:val="Tafla"/>
              <w:rPr>
                <w:szCs w:val="20"/>
                <w:lang w:val="is-IS"/>
              </w:rPr>
            </w:pPr>
          </w:p>
        </w:tc>
        <w:tc>
          <w:tcPr>
            <w:tcW w:w="1292" w:type="dxa"/>
            <w:vAlign w:val="bottom"/>
          </w:tcPr>
          <w:p w14:paraId="1D444BEC" w14:textId="77777777" w:rsidR="00EB22AF" w:rsidRPr="007B695A" w:rsidRDefault="00EB22AF" w:rsidP="00EB22AF">
            <w:pPr>
              <w:pStyle w:val="Tafla"/>
              <w:rPr>
                <w:lang w:val="is-IS"/>
              </w:rPr>
            </w:pPr>
          </w:p>
        </w:tc>
        <w:tc>
          <w:tcPr>
            <w:tcW w:w="2915" w:type="dxa"/>
          </w:tcPr>
          <w:p w14:paraId="60214F76" w14:textId="77777777" w:rsidR="00EB22AF" w:rsidRPr="007B695A" w:rsidRDefault="00EB22AF" w:rsidP="00EB22AF">
            <w:pPr>
              <w:pStyle w:val="Tafla"/>
              <w:jc w:val="left"/>
              <w:rPr>
                <w:lang w:val="is-IS"/>
              </w:rPr>
            </w:pPr>
          </w:p>
        </w:tc>
      </w:tr>
    </w:tbl>
    <w:p w14:paraId="7FBE425D" w14:textId="77777777" w:rsidR="00D80393" w:rsidRDefault="00D80393">
      <w:pPr>
        <w:spacing w:after="160" w:line="259" w:lineRule="auto"/>
        <w:jc w:val="left"/>
        <w:rPr>
          <w:lang w:val="is-IS"/>
        </w:rPr>
      </w:pPr>
    </w:p>
    <w:p w14:paraId="4104DAB4" w14:textId="77777777" w:rsidR="00327924" w:rsidRPr="007B695A" w:rsidRDefault="00327924">
      <w:pPr>
        <w:spacing w:after="160" w:line="259" w:lineRule="auto"/>
        <w:jc w:val="left"/>
        <w:rPr>
          <w:lang w:val="is-IS"/>
        </w:rPr>
      </w:pPr>
    </w:p>
    <w:tbl>
      <w:tblPr>
        <w:tblStyle w:val="TableGrid"/>
        <w:tblW w:w="9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576"/>
      </w:tblGrid>
      <w:tr w:rsidR="00D80393" w:rsidRPr="007B695A" w14:paraId="7710F637" w14:textId="77777777" w:rsidTr="000C3389">
        <w:trPr>
          <w:trHeight w:val="432"/>
        </w:trPr>
        <w:tc>
          <w:tcPr>
            <w:tcW w:w="1530" w:type="dxa"/>
            <w:tcBorders>
              <w:bottom w:val="single" w:sz="4" w:space="0" w:color="auto"/>
            </w:tcBorders>
          </w:tcPr>
          <w:p w14:paraId="7246FB09" w14:textId="77777777" w:rsidR="00D80393" w:rsidRPr="007B695A" w:rsidRDefault="00D80393" w:rsidP="000C3389">
            <w:pPr>
              <w:pStyle w:val="Tafla"/>
              <w:rPr>
                <w:lang w:val="is-IS"/>
              </w:rPr>
            </w:pPr>
            <w:r w:rsidRPr="007B695A">
              <w:rPr>
                <w:lang w:val="is-IS"/>
              </w:rPr>
              <w:t>Heiti</w:t>
            </w:r>
          </w:p>
        </w:tc>
        <w:tc>
          <w:tcPr>
            <w:tcW w:w="7576" w:type="dxa"/>
            <w:tcBorders>
              <w:bottom w:val="single" w:sz="4" w:space="0" w:color="auto"/>
            </w:tcBorders>
          </w:tcPr>
          <w:p w14:paraId="28198BB2" w14:textId="77777777" w:rsidR="00B808FA" w:rsidRPr="007B695A" w:rsidRDefault="00D16AC2" w:rsidP="000C3389">
            <w:pPr>
              <w:pStyle w:val="Tafla"/>
              <w:jc w:val="left"/>
              <w:rPr>
                <w:lang w:val="is-IS"/>
              </w:rPr>
            </w:pPr>
            <w:r w:rsidRPr="007B695A">
              <w:rPr>
                <w:lang w:val="is-IS"/>
              </w:rPr>
              <w:fldChar w:fldCharType="begin"/>
            </w:r>
            <w:r w:rsidRPr="007B695A">
              <w:rPr>
                <w:lang w:val="is-IS"/>
              </w:rPr>
              <w:instrText xml:space="preserve"> TITLE   \* MERGEFORMAT </w:instrText>
            </w:r>
            <w:r w:rsidRPr="007B695A">
              <w:rPr>
                <w:lang w:val="is-IS"/>
              </w:rPr>
              <w:fldChar w:fldCharType="separate"/>
            </w:r>
            <w:r w:rsidR="00630DFF">
              <w:rPr>
                <w:lang w:val="is-IS"/>
              </w:rPr>
              <w:t>[Titill skýrslu]</w:t>
            </w:r>
            <w:r w:rsidRPr="007B695A">
              <w:rPr>
                <w:lang w:val="is-IS"/>
              </w:rPr>
              <w:fldChar w:fldCharType="end"/>
            </w:r>
          </w:p>
        </w:tc>
      </w:tr>
      <w:tr w:rsidR="00D80393" w:rsidRPr="007B695A" w14:paraId="6A57F57F" w14:textId="77777777" w:rsidTr="000C3389">
        <w:trPr>
          <w:trHeight w:val="432"/>
        </w:trPr>
        <w:tc>
          <w:tcPr>
            <w:tcW w:w="1530" w:type="dxa"/>
            <w:tcBorders>
              <w:top w:val="single" w:sz="4" w:space="0" w:color="auto"/>
              <w:bottom w:val="single" w:sz="4" w:space="0" w:color="auto"/>
            </w:tcBorders>
          </w:tcPr>
          <w:p w14:paraId="60C291EA" w14:textId="77777777" w:rsidR="00D80393" w:rsidRPr="007B695A" w:rsidRDefault="00D80393" w:rsidP="000C3389">
            <w:pPr>
              <w:pStyle w:val="Tafla"/>
              <w:rPr>
                <w:lang w:val="is-IS"/>
              </w:rPr>
            </w:pPr>
            <w:r w:rsidRPr="007B695A">
              <w:rPr>
                <w:lang w:val="is-IS"/>
              </w:rPr>
              <w:t>Höfundar</w:t>
            </w:r>
          </w:p>
        </w:tc>
        <w:tc>
          <w:tcPr>
            <w:tcW w:w="7576" w:type="dxa"/>
            <w:tcBorders>
              <w:top w:val="single" w:sz="4" w:space="0" w:color="auto"/>
              <w:bottom w:val="single" w:sz="4" w:space="0" w:color="auto"/>
            </w:tcBorders>
          </w:tcPr>
          <w:p w14:paraId="2364BA9E" w14:textId="77777777" w:rsidR="00D80393" w:rsidRPr="007B695A" w:rsidRDefault="0005307B" w:rsidP="000C3389">
            <w:pPr>
              <w:pStyle w:val="Tafla"/>
              <w:jc w:val="left"/>
              <w:rPr>
                <w:lang w:val="is-IS"/>
              </w:rPr>
            </w:pPr>
            <w:r w:rsidRPr="007B695A">
              <w:rPr>
                <w:lang w:val="is-IS"/>
              </w:rPr>
              <w:t>[nafn/nöfn höfunda]</w:t>
            </w:r>
          </w:p>
        </w:tc>
      </w:tr>
      <w:tr w:rsidR="00D80393" w:rsidRPr="007B695A" w14:paraId="41B2F112" w14:textId="77777777" w:rsidTr="000C3389">
        <w:trPr>
          <w:trHeight w:val="432"/>
        </w:trPr>
        <w:tc>
          <w:tcPr>
            <w:tcW w:w="1530" w:type="dxa"/>
            <w:tcBorders>
              <w:top w:val="single" w:sz="4" w:space="0" w:color="auto"/>
              <w:bottom w:val="single" w:sz="4" w:space="0" w:color="auto"/>
            </w:tcBorders>
          </w:tcPr>
          <w:p w14:paraId="4B71E885" w14:textId="77777777" w:rsidR="00D80393" w:rsidRPr="007B695A" w:rsidRDefault="00D80393" w:rsidP="000C3389">
            <w:pPr>
              <w:pStyle w:val="Tafla"/>
              <w:rPr>
                <w:lang w:val="is-IS"/>
              </w:rPr>
            </w:pPr>
            <w:r w:rsidRPr="007B695A">
              <w:rPr>
                <w:lang w:val="is-IS"/>
              </w:rPr>
              <w:t>Verkefnisstjóri</w:t>
            </w:r>
          </w:p>
        </w:tc>
        <w:tc>
          <w:tcPr>
            <w:tcW w:w="7576" w:type="dxa"/>
            <w:tcBorders>
              <w:top w:val="single" w:sz="4" w:space="0" w:color="auto"/>
              <w:bottom w:val="single" w:sz="4" w:space="0" w:color="auto"/>
            </w:tcBorders>
          </w:tcPr>
          <w:p w14:paraId="6BF218EB" w14:textId="77777777" w:rsidR="00D80393" w:rsidRPr="007B695A" w:rsidRDefault="009E559E" w:rsidP="000C3389">
            <w:pPr>
              <w:pStyle w:val="Tafla"/>
              <w:jc w:val="left"/>
              <w:rPr>
                <w:lang w:val="is-IS"/>
              </w:rPr>
            </w:pPr>
            <w:r w:rsidRPr="007B695A">
              <w:rPr>
                <w:lang w:val="is-IS"/>
              </w:rPr>
              <w:t>[</w:t>
            </w:r>
            <w:r w:rsidR="0005307B" w:rsidRPr="007B695A">
              <w:rPr>
                <w:lang w:val="is-IS"/>
              </w:rPr>
              <w:t xml:space="preserve">nafn </w:t>
            </w:r>
            <w:r w:rsidRPr="007B695A">
              <w:rPr>
                <w:lang w:val="is-IS"/>
              </w:rPr>
              <w:t>verkefnisstjór</w:t>
            </w:r>
            <w:r w:rsidR="0005307B" w:rsidRPr="007B695A">
              <w:rPr>
                <w:lang w:val="is-IS"/>
              </w:rPr>
              <w:t>a</w:t>
            </w:r>
            <w:r w:rsidRPr="007B695A">
              <w:rPr>
                <w:lang w:val="is-IS"/>
              </w:rPr>
              <w:t>]</w:t>
            </w:r>
          </w:p>
        </w:tc>
      </w:tr>
      <w:tr w:rsidR="00D80393" w:rsidRPr="00CB748C" w14:paraId="743C6F6A" w14:textId="77777777" w:rsidTr="000C3389">
        <w:trPr>
          <w:trHeight w:val="432"/>
        </w:trPr>
        <w:tc>
          <w:tcPr>
            <w:tcW w:w="1530" w:type="dxa"/>
            <w:tcBorders>
              <w:top w:val="single" w:sz="4" w:space="0" w:color="auto"/>
              <w:bottom w:val="single" w:sz="4" w:space="0" w:color="auto"/>
            </w:tcBorders>
          </w:tcPr>
          <w:p w14:paraId="08D72991" w14:textId="77777777" w:rsidR="00D80393" w:rsidRPr="007B695A" w:rsidRDefault="00D80393" w:rsidP="000C3389">
            <w:pPr>
              <w:pStyle w:val="Tafla"/>
              <w:rPr>
                <w:lang w:val="is-IS"/>
              </w:rPr>
            </w:pPr>
            <w:r w:rsidRPr="007B695A">
              <w:rPr>
                <w:lang w:val="is-IS"/>
              </w:rPr>
              <w:t>Unnið fyrir</w:t>
            </w:r>
          </w:p>
        </w:tc>
        <w:tc>
          <w:tcPr>
            <w:tcW w:w="7576" w:type="dxa"/>
            <w:tcBorders>
              <w:top w:val="single" w:sz="4" w:space="0" w:color="auto"/>
              <w:bottom w:val="single" w:sz="4" w:space="0" w:color="auto"/>
            </w:tcBorders>
          </w:tcPr>
          <w:p w14:paraId="416253FA" w14:textId="77777777" w:rsidR="00D80393" w:rsidRPr="007B695A" w:rsidRDefault="009E559E" w:rsidP="000C3389">
            <w:pPr>
              <w:pStyle w:val="Tafla"/>
              <w:jc w:val="left"/>
              <w:rPr>
                <w:lang w:val="is-IS"/>
              </w:rPr>
            </w:pPr>
            <w:r w:rsidRPr="007B695A">
              <w:rPr>
                <w:lang w:val="is-IS"/>
              </w:rPr>
              <w:t>[nafn</w:t>
            </w:r>
            <w:r w:rsidR="0005307B" w:rsidRPr="007B695A">
              <w:rPr>
                <w:lang w:val="is-IS"/>
              </w:rPr>
              <w:t xml:space="preserve"> stofnunar/fyrirtækis í þolfalli</w:t>
            </w:r>
            <w:r w:rsidRPr="007B695A">
              <w:rPr>
                <w:lang w:val="is-IS"/>
              </w:rPr>
              <w:t>]</w:t>
            </w:r>
          </w:p>
        </w:tc>
      </w:tr>
      <w:tr w:rsidR="00D80393" w:rsidRPr="007B695A" w14:paraId="7A582398" w14:textId="77777777" w:rsidTr="000C3389">
        <w:trPr>
          <w:trHeight w:val="432"/>
        </w:trPr>
        <w:tc>
          <w:tcPr>
            <w:tcW w:w="1530" w:type="dxa"/>
            <w:tcBorders>
              <w:top w:val="single" w:sz="4" w:space="0" w:color="auto"/>
              <w:bottom w:val="single" w:sz="4" w:space="0" w:color="auto"/>
            </w:tcBorders>
          </w:tcPr>
          <w:p w14:paraId="4D8B2E4B" w14:textId="77777777" w:rsidR="00D80393" w:rsidRPr="007B695A" w:rsidRDefault="00D80393" w:rsidP="000C3389">
            <w:pPr>
              <w:pStyle w:val="Tafla"/>
              <w:rPr>
                <w:lang w:val="is-IS"/>
              </w:rPr>
            </w:pPr>
            <w:r w:rsidRPr="007B695A">
              <w:rPr>
                <w:lang w:val="is-IS"/>
              </w:rPr>
              <w:t>Útdráttur</w:t>
            </w:r>
          </w:p>
        </w:tc>
        <w:tc>
          <w:tcPr>
            <w:tcW w:w="7576" w:type="dxa"/>
            <w:tcBorders>
              <w:top w:val="single" w:sz="4" w:space="0" w:color="auto"/>
              <w:bottom w:val="single" w:sz="4" w:space="0" w:color="auto"/>
            </w:tcBorders>
          </w:tcPr>
          <w:p w14:paraId="6F7BC597" w14:textId="77777777" w:rsidR="00232162" w:rsidRPr="007B695A" w:rsidRDefault="00232162" w:rsidP="00232162">
            <w:pPr>
              <w:pStyle w:val="Tafla"/>
              <w:jc w:val="both"/>
              <w:rPr>
                <w:lang w:val="is-IS"/>
              </w:rPr>
            </w:pPr>
            <w:r>
              <w:rPr>
                <w:lang w:val="is-IS"/>
              </w:rPr>
              <w:t>[]</w:t>
            </w:r>
          </w:p>
        </w:tc>
      </w:tr>
    </w:tbl>
    <w:p w14:paraId="225A743C" w14:textId="77777777" w:rsidR="00AD0D59" w:rsidRPr="007B695A" w:rsidRDefault="00AD0D59">
      <w:pPr>
        <w:spacing w:after="160" w:line="259" w:lineRule="auto"/>
        <w:jc w:val="left"/>
        <w:rPr>
          <w:lang w:val="is-IS"/>
        </w:rPr>
      </w:pPr>
    </w:p>
    <w:p w14:paraId="0329D893" w14:textId="77777777" w:rsidR="00AD0D59" w:rsidRPr="007B695A" w:rsidRDefault="00AB0005">
      <w:pPr>
        <w:spacing w:after="160" w:line="259" w:lineRule="auto"/>
        <w:jc w:val="left"/>
        <w:rPr>
          <w:lang w:val="is-IS"/>
        </w:rPr>
      </w:pPr>
      <w:r w:rsidRPr="007B695A">
        <w:rPr>
          <w:noProof/>
          <w:lang w:val="is-IS"/>
        </w:rPr>
        <mc:AlternateContent>
          <mc:Choice Requires="wps">
            <w:drawing>
              <wp:anchor distT="0" distB="0" distL="114300" distR="114300" simplePos="0" relativeHeight="251688960" behindDoc="0" locked="1" layoutInCell="1" allowOverlap="1" wp14:anchorId="5ECB6A39" wp14:editId="3CB6FC80">
                <wp:simplePos x="0" y="0"/>
                <wp:positionH relativeFrom="column">
                  <wp:posOffset>3295650</wp:posOffset>
                </wp:positionH>
                <wp:positionV relativeFrom="page">
                  <wp:posOffset>9391015</wp:posOffset>
                </wp:positionV>
                <wp:extent cx="246888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46888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08CAA37" id="Straight Connector 6"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59.5pt,739.45pt" to="453.9pt,73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" strokecolor="black [3213]" strokeweight=".5pt">
                <v:stroke joinstyle="miter"/>
                <w10:wrap anchory="page"/>
                <w10:anchorlock/>
              </v:line>
            </w:pict>
          </mc:Fallback>
        </mc:AlternateContent>
      </w:r>
      <w:r w:rsidR="009E559E" w:rsidRPr="007B695A">
        <w:rPr>
          <w:noProof/>
          <w:lang w:val="is-IS"/>
        </w:rPr>
        <mc:AlternateContent>
          <mc:Choice Requires="wps">
            <w:drawing>
              <wp:anchor distT="45720" distB="45720" distL="114300" distR="114300" simplePos="0" relativeHeight="251680768" behindDoc="0" locked="1" layoutInCell="1" allowOverlap="1" wp14:anchorId="530194A3" wp14:editId="7EB01EC2">
                <wp:simplePos x="0" y="0"/>
                <wp:positionH relativeFrom="margin">
                  <wp:posOffset>3295650</wp:posOffset>
                </wp:positionH>
                <wp:positionV relativeFrom="page">
                  <wp:posOffset>9391650</wp:posOffset>
                </wp:positionV>
                <wp:extent cx="2360930" cy="28829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290"/>
                        </a:xfrm>
                        <a:prstGeom prst="rect">
                          <a:avLst/>
                        </a:prstGeom>
                        <a:solidFill>
                          <a:srgbClr val="FFFFFF"/>
                        </a:solidFill>
                        <a:ln w="9525">
                          <a:noFill/>
                          <a:miter lim="800000"/>
                          <a:headEnd/>
                          <a:tailEnd/>
                        </a:ln>
                      </wps:spPr>
                      <wps:txbx>
                        <w:txbxContent>
                          <w:p w14:paraId="3283C227" w14:textId="77777777" w:rsidR="009E559E" w:rsidRDefault="009E559E">
                            <w:proofErr w:type="spellStart"/>
                            <w:r>
                              <w:t>Undirskrift</w:t>
                            </w:r>
                            <w:proofErr w:type="spellEnd"/>
                            <w:r>
                              <w:t xml:space="preserve"> </w:t>
                            </w:r>
                            <w:proofErr w:type="spellStart"/>
                            <w:r>
                              <w:t>verkefnisstjóra</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0194A3" id="_x0000_s1028" type="#_x0000_t202" style="position:absolute;margin-left:259.5pt;margin-top:739.5pt;width:185.9pt;height:22.7pt;z-index:2516807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" stroked="f">
                <v:textbox>
                  <w:txbxContent>
                    <w:p w14:paraId="3283C227" w14:textId="77777777" w:rsidR="009E559E" w:rsidRDefault="009E559E">
                      <w:proofErr w:type="spellStart"/>
                      <w:r>
                        <w:t>Undirskrift</w:t>
                      </w:r>
                      <w:proofErr w:type="spellEnd"/>
                      <w:r>
                        <w:t xml:space="preserve"> </w:t>
                      </w:r>
                      <w:proofErr w:type="spellStart"/>
                      <w:r>
                        <w:t>verkefnisstjóra</w:t>
                      </w:r>
                      <w:proofErr w:type="spellEnd"/>
                    </w:p>
                  </w:txbxContent>
                </v:textbox>
                <w10:wrap type="square" anchorx="margin" anchory="page"/>
                <w10:anchorlock/>
              </v:shape>
            </w:pict>
          </mc:Fallback>
        </mc:AlternateContent>
      </w:r>
      <w:r w:rsidR="00B808FA" w:rsidRPr="007B695A">
        <w:rPr>
          <w:noProof/>
          <w:lang w:val="is-IS"/>
        </w:rPr>
        <mc:AlternateContent>
          <mc:Choice Requires="wps">
            <w:drawing>
              <wp:anchor distT="45720" distB="45720" distL="114300" distR="114300" simplePos="0" relativeHeight="251678720" behindDoc="0" locked="1" layoutInCell="1" allowOverlap="0" wp14:anchorId="4598E7BF" wp14:editId="15FF5A30">
                <wp:simplePos x="0" y="0"/>
                <wp:positionH relativeFrom="column">
                  <wp:posOffset>0</wp:posOffset>
                </wp:positionH>
                <wp:positionV relativeFrom="page">
                  <wp:posOffset>8580120</wp:posOffset>
                </wp:positionV>
                <wp:extent cx="2819400" cy="1103630"/>
                <wp:effectExtent l="0" t="0" r="0" b="12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103630"/>
                        </a:xfrm>
                        <a:prstGeom prst="rect">
                          <a:avLst/>
                        </a:prstGeom>
                        <a:solidFill>
                          <a:srgbClr val="FFFFFF"/>
                        </a:solidFill>
                        <a:ln w="9525">
                          <a:noFill/>
                          <a:miter lim="800000"/>
                          <a:headEnd/>
                          <a:tailEnd/>
                        </a:ln>
                      </wps:spPr>
                      <wps:txbx>
                        <w:txbxContent>
                          <w:p w14:paraId="64DCFB4D" w14:textId="77777777" w:rsidR="009E559E" w:rsidRPr="00844372" w:rsidRDefault="00B808FA" w:rsidP="00844372">
                            <w:pPr>
                              <w:pStyle w:val="Tafla2"/>
                              <w:rPr>
                                <w:b/>
                                <w:bCs/>
                              </w:rPr>
                            </w:pPr>
                            <w:r w:rsidRPr="00844372">
                              <w:rPr>
                                <w:b/>
                                <w:bCs/>
                              </w:rPr>
                              <w:t>Efnisorð</w:t>
                            </w:r>
                          </w:p>
                          <w:p w14:paraId="0CA1AF37" w14:textId="77777777" w:rsidR="00743991" w:rsidRDefault="009E559E" w:rsidP="00743991">
                            <w:pPr>
                              <w:pStyle w:val="Tafla2"/>
                              <w:spacing w:after="0"/>
                            </w:pPr>
                            <w:r>
                              <w:t>[efnisorð]</w:t>
                            </w:r>
                            <w:r w:rsidR="00743991">
                              <w:t xml:space="preserve"> </w:t>
                            </w:r>
                          </w:p>
                          <w:p w14:paraId="31CB7639" w14:textId="77777777" w:rsidR="00743991" w:rsidRDefault="00743991" w:rsidP="00844372">
                            <w:pPr>
                              <w:pStyle w:val="Tafla2"/>
                            </w:pPr>
                          </w:p>
                          <w:p w14:paraId="658326BF" w14:textId="77777777" w:rsidR="00743991" w:rsidRDefault="00743991" w:rsidP="00844372">
                            <w:pPr>
                              <w:pStyle w:val="Tafla2"/>
                            </w:pPr>
                          </w:p>
                          <w:p w14:paraId="73725682" w14:textId="77777777" w:rsidR="00743991" w:rsidRDefault="00743991" w:rsidP="00844372">
                            <w:pPr>
                              <w:pStyle w:val="Tafla2"/>
                            </w:pPr>
                          </w:p>
                          <w:p w14:paraId="046DB35D" w14:textId="77777777" w:rsidR="00743991" w:rsidRPr="009E559E" w:rsidRDefault="00743991" w:rsidP="00844372">
                            <w:pPr>
                              <w:pStyle w:val="Tafla2"/>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598E7BF" id="_x0000_s1029" type="#_x0000_t202" style="position:absolute;margin-left:0;margin-top:675.6pt;width:222pt;height:86.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" o:allowoverlap="f" stroked="f">
                <v:textbox>
                  <w:txbxContent>
                    <w:p w14:paraId="64DCFB4D" w14:textId="77777777" w:rsidR="009E559E" w:rsidRPr="00844372" w:rsidRDefault="00B808FA" w:rsidP="00844372">
                      <w:pPr>
                        <w:pStyle w:val="Tafla2"/>
                        <w:rPr>
                          <w:b/>
                          <w:bCs/>
                        </w:rPr>
                      </w:pPr>
                      <w:r w:rsidRPr="00844372">
                        <w:rPr>
                          <w:b/>
                          <w:bCs/>
                        </w:rPr>
                        <w:t>Efnisorð</w:t>
                      </w:r>
                    </w:p>
                    <w:p w14:paraId="0CA1AF37" w14:textId="77777777" w:rsidR="00743991" w:rsidRDefault="009E559E" w:rsidP="00743991">
                      <w:pPr>
                        <w:pStyle w:val="Tafla2"/>
                        <w:spacing w:after="0"/>
                      </w:pPr>
                      <w:r>
                        <w:t>[efnisorð]</w:t>
                      </w:r>
                      <w:r w:rsidR="00743991">
                        <w:t xml:space="preserve"> </w:t>
                      </w:r>
                    </w:p>
                    <w:p w14:paraId="31CB7639" w14:textId="77777777" w:rsidR="00743991" w:rsidRDefault="00743991" w:rsidP="00844372">
                      <w:pPr>
                        <w:pStyle w:val="Tafla2"/>
                      </w:pPr>
                    </w:p>
                    <w:p w14:paraId="658326BF" w14:textId="77777777" w:rsidR="00743991" w:rsidRDefault="00743991" w:rsidP="00844372">
                      <w:pPr>
                        <w:pStyle w:val="Tafla2"/>
                      </w:pPr>
                    </w:p>
                    <w:p w14:paraId="73725682" w14:textId="77777777" w:rsidR="00743991" w:rsidRDefault="00743991" w:rsidP="00844372">
                      <w:pPr>
                        <w:pStyle w:val="Tafla2"/>
                      </w:pPr>
                    </w:p>
                    <w:p w14:paraId="046DB35D" w14:textId="77777777" w:rsidR="00743991" w:rsidRPr="009E559E" w:rsidRDefault="00743991" w:rsidP="00844372">
                      <w:pPr>
                        <w:pStyle w:val="Tafla2"/>
                      </w:pPr>
                    </w:p>
                  </w:txbxContent>
                </v:textbox>
                <w10:wrap type="square" anchory="page"/>
                <w10:anchorlock/>
              </v:shape>
            </w:pict>
          </mc:Fallback>
        </mc:AlternateContent>
      </w:r>
    </w:p>
    <w:p w14:paraId="77662A68" w14:textId="77777777" w:rsidR="00DD1189" w:rsidRPr="007B695A" w:rsidRDefault="00DD1189" w:rsidP="00577948">
      <w:pPr>
        <w:pStyle w:val="Meginml"/>
        <w:rPr>
          <w:lang w:val="is-IS"/>
        </w:rPr>
        <w:sectPr w:rsidR="00DD1189" w:rsidRPr="007B695A" w:rsidSect="00DD1189">
          <w:pgSz w:w="11906" w:h="16838"/>
          <w:pgMar w:top="1440" w:right="1440" w:bottom="1440" w:left="1440" w:header="708" w:footer="708" w:gutter="0"/>
          <w:cols w:space="288"/>
          <w:titlePg/>
          <w:docGrid w:linePitch="360"/>
        </w:sectPr>
      </w:pPr>
    </w:p>
    <w:sdt>
      <w:sdtPr>
        <w:rPr>
          <w:rFonts w:ascii="Proxima Nova Rg" w:eastAsiaTheme="minorHAnsi" w:hAnsi="Proxima Nova Rg" w:cstheme="minorBidi"/>
          <w:color w:val="000000" w:themeColor="text1"/>
          <w:spacing w:val="0"/>
          <w:sz w:val="17"/>
          <w:szCs w:val="22"/>
          <w:lang w:val="is-IS"/>
        </w:rPr>
        <w:id w:val="1684166800"/>
        <w:docPartObj>
          <w:docPartGallery w:val="Table of Contents"/>
          <w:docPartUnique/>
        </w:docPartObj>
      </w:sdtPr>
      <w:sdtEndPr>
        <w:rPr>
          <w:b/>
          <w:bCs/>
          <w:noProof/>
          <w:sz w:val="20"/>
        </w:rPr>
      </w:sdtEndPr>
      <w:sdtContent>
        <w:p w14:paraId="2575E207" w14:textId="77777777" w:rsidR="000D4594" w:rsidRPr="007B695A" w:rsidRDefault="000D4594" w:rsidP="000D4594">
          <w:pPr>
            <w:pStyle w:val="TOCHeading"/>
            <w:rPr>
              <w:sz w:val="30"/>
              <w:szCs w:val="30"/>
              <w:lang w:val="is-IS"/>
            </w:rPr>
          </w:pPr>
          <w:r w:rsidRPr="007B695A">
            <w:rPr>
              <w:sz w:val="30"/>
              <w:szCs w:val="30"/>
              <w:lang w:val="is-IS"/>
            </w:rPr>
            <w:t>Efnisyfirlit</w:t>
          </w:r>
        </w:p>
        <w:p w14:paraId="366CF5E5" w14:textId="77777777" w:rsidR="000D4594" w:rsidRPr="007B695A" w:rsidRDefault="000D4594" w:rsidP="000D4594">
          <w:pPr>
            <w:rPr>
              <w:lang w:val="is-IS"/>
            </w:rPr>
          </w:pPr>
        </w:p>
        <w:p w14:paraId="0D221362" w14:textId="77777777" w:rsidR="007B695A" w:rsidRPr="007B695A" w:rsidRDefault="000D4594" w:rsidP="009D5C00">
          <w:pPr>
            <w:pStyle w:val="TOC1"/>
            <w:tabs>
              <w:tab w:val="right" w:leader="dot" w:pos="9016"/>
            </w:tabs>
            <w:spacing w:line="276" w:lineRule="auto"/>
            <w:rPr>
              <w:rFonts w:asciiTheme="minorHAnsi" w:eastAsiaTheme="minorEastAsia" w:hAnsiTheme="minorHAnsi"/>
              <w:noProof/>
              <w:color w:val="auto"/>
              <w:sz w:val="22"/>
              <w:lang w:val="is-IS" w:eastAsia="is-IS"/>
            </w:rPr>
          </w:pPr>
          <w:r w:rsidRPr="007B695A">
            <w:rPr>
              <w:lang w:val="is-IS"/>
            </w:rPr>
            <w:fldChar w:fldCharType="begin"/>
          </w:r>
          <w:r w:rsidRPr="007B695A">
            <w:rPr>
              <w:lang w:val="is-IS"/>
            </w:rPr>
            <w:instrText xml:space="preserve"> TOC \o "1-3" \h \z \u </w:instrText>
          </w:r>
          <w:r w:rsidRPr="007B695A">
            <w:rPr>
              <w:lang w:val="is-IS"/>
            </w:rPr>
            <w:fldChar w:fldCharType="separate"/>
          </w:r>
          <w:hyperlink w:anchor="_Toc97284464" w:history="1">
            <w:r w:rsidR="007B695A" w:rsidRPr="007B695A">
              <w:rPr>
                <w:rStyle w:val="Hyperlink"/>
                <w:noProof/>
                <w:lang w:val="is-IS"/>
              </w:rPr>
              <w:t>Fyrirsögn</w:t>
            </w:r>
            <w:r w:rsidR="007B695A" w:rsidRPr="007B695A">
              <w:rPr>
                <w:noProof/>
                <w:webHidden/>
                <w:lang w:val="is-IS"/>
              </w:rPr>
              <w:tab/>
            </w:r>
            <w:r w:rsidR="007B695A" w:rsidRPr="007B695A">
              <w:rPr>
                <w:noProof/>
                <w:webHidden/>
                <w:lang w:val="is-IS"/>
              </w:rPr>
              <w:fldChar w:fldCharType="begin"/>
            </w:r>
            <w:r w:rsidR="007B695A" w:rsidRPr="007B695A">
              <w:rPr>
                <w:noProof/>
                <w:webHidden/>
                <w:lang w:val="is-IS"/>
              </w:rPr>
              <w:instrText xml:space="preserve"> PAGEREF _Toc97284464 \h </w:instrText>
            </w:r>
            <w:r w:rsidR="007B695A" w:rsidRPr="007B695A">
              <w:rPr>
                <w:noProof/>
                <w:webHidden/>
                <w:lang w:val="is-IS"/>
              </w:rPr>
            </w:r>
            <w:r w:rsidR="007B695A" w:rsidRPr="007B695A">
              <w:rPr>
                <w:noProof/>
                <w:webHidden/>
                <w:lang w:val="is-IS"/>
              </w:rPr>
              <w:fldChar w:fldCharType="separate"/>
            </w:r>
            <w:r w:rsidR="007B695A" w:rsidRPr="007B695A">
              <w:rPr>
                <w:noProof/>
                <w:webHidden/>
                <w:lang w:val="is-IS"/>
              </w:rPr>
              <w:t>1</w:t>
            </w:r>
            <w:r w:rsidR="007B695A" w:rsidRPr="007B695A">
              <w:rPr>
                <w:noProof/>
                <w:webHidden/>
                <w:lang w:val="is-IS"/>
              </w:rPr>
              <w:fldChar w:fldCharType="end"/>
            </w:r>
          </w:hyperlink>
        </w:p>
        <w:p w14:paraId="6F4E4B20" w14:textId="77777777" w:rsidR="007B695A" w:rsidRPr="007B695A" w:rsidRDefault="00634A09" w:rsidP="009D5C00">
          <w:pPr>
            <w:pStyle w:val="TOC2"/>
            <w:tabs>
              <w:tab w:val="right" w:leader="dot" w:pos="9016"/>
            </w:tabs>
            <w:spacing w:line="276" w:lineRule="auto"/>
            <w:rPr>
              <w:rFonts w:asciiTheme="minorHAnsi" w:eastAsiaTheme="minorEastAsia" w:hAnsiTheme="minorHAnsi"/>
              <w:noProof/>
              <w:color w:val="auto"/>
              <w:sz w:val="22"/>
              <w:lang w:val="is-IS" w:eastAsia="is-IS"/>
            </w:rPr>
          </w:pPr>
          <w:hyperlink w:anchor="_Toc97284465" w:history="1">
            <w:r w:rsidR="007B695A" w:rsidRPr="007B695A">
              <w:rPr>
                <w:rStyle w:val="Hyperlink"/>
                <w:noProof/>
                <w:lang w:val="is-IS"/>
              </w:rPr>
              <w:t>Millifyrirsögn 1</w:t>
            </w:r>
            <w:r w:rsidR="007B695A" w:rsidRPr="007B695A">
              <w:rPr>
                <w:noProof/>
                <w:webHidden/>
                <w:lang w:val="is-IS"/>
              </w:rPr>
              <w:tab/>
            </w:r>
            <w:r w:rsidR="007B695A" w:rsidRPr="007B695A">
              <w:rPr>
                <w:noProof/>
                <w:webHidden/>
                <w:lang w:val="is-IS"/>
              </w:rPr>
              <w:fldChar w:fldCharType="begin"/>
            </w:r>
            <w:r w:rsidR="007B695A" w:rsidRPr="007B695A">
              <w:rPr>
                <w:noProof/>
                <w:webHidden/>
                <w:lang w:val="is-IS"/>
              </w:rPr>
              <w:instrText xml:space="preserve"> PAGEREF _Toc97284465 \h </w:instrText>
            </w:r>
            <w:r w:rsidR="007B695A" w:rsidRPr="007B695A">
              <w:rPr>
                <w:noProof/>
                <w:webHidden/>
                <w:lang w:val="is-IS"/>
              </w:rPr>
            </w:r>
            <w:r w:rsidR="007B695A" w:rsidRPr="007B695A">
              <w:rPr>
                <w:noProof/>
                <w:webHidden/>
                <w:lang w:val="is-IS"/>
              </w:rPr>
              <w:fldChar w:fldCharType="separate"/>
            </w:r>
            <w:r w:rsidR="007B695A" w:rsidRPr="007B695A">
              <w:rPr>
                <w:noProof/>
                <w:webHidden/>
                <w:lang w:val="is-IS"/>
              </w:rPr>
              <w:t>1</w:t>
            </w:r>
            <w:r w:rsidR="007B695A" w:rsidRPr="007B695A">
              <w:rPr>
                <w:noProof/>
                <w:webHidden/>
                <w:lang w:val="is-IS"/>
              </w:rPr>
              <w:fldChar w:fldCharType="end"/>
            </w:r>
          </w:hyperlink>
        </w:p>
        <w:p w14:paraId="29A4F121" w14:textId="77777777" w:rsidR="007B695A" w:rsidRPr="007B695A" w:rsidRDefault="00634A09" w:rsidP="009D5C00">
          <w:pPr>
            <w:pStyle w:val="TOC3"/>
            <w:tabs>
              <w:tab w:val="right" w:leader="dot" w:pos="9016"/>
            </w:tabs>
            <w:spacing w:line="276" w:lineRule="auto"/>
            <w:rPr>
              <w:rFonts w:asciiTheme="minorHAnsi" w:eastAsiaTheme="minorEastAsia" w:hAnsiTheme="minorHAnsi"/>
              <w:noProof/>
              <w:color w:val="auto"/>
              <w:sz w:val="22"/>
              <w:lang w:val="is-IS" w:eastAsia="is-IS"/>
            </w:rPr>
          </w:pPr>
          <w:hyperlink w:anchor="_Toc97284466" w:history="1">
            <w:r w:rsidR="007B695A" w:rsidRPr="007B695A">
              <w:rPr>
                <w:rStyle w:val="Hyperlink"/>
                <w:noProof/>
                <w:lang w:val="is-IS"/>
              </w:rPr>
              <w:t>Millifyrirsögn 2</w:t>
            </w:r>
            <w:r w:rsidR="007B695A" w:rsidRPr="007B695A">
              <w:rPr>
                <w:noProof/>
                <w:webHidden/>
                <w:lang w:val="is-IS"/>
              </w:rPr>
              <w:tab/>
            </w:r>
            <w:r w:rsidR="007B695A" w:rsidRPr="007B695A">
              <w:rPr>
                <w:noProof/>
                <w:webHidden/>
                <w:lang w:val="is-IS"/>
              </w:rPr>
              <w:fldChar w:fldCharType="begin"/>
            </w:r>
            <w:r w:rsidR="007B695A" w:rsidRPr="007B695A">
              <w:rPr>
                <w:noProof/>
                <w:webHidden/>
                <w:lang w:val="is-IS"/>
              </w:rPr>
              <w:instrText xml:space="preserve"> PAGEREF _Toc97284466 \h </w:instrText>
            </w:r>
            <w:r w:rsidR="007B695A" w:rsidRPr="007B695A">
              <w:rPr>
                <w:noProof/>
                <w:webHidden/>
                <w:lang w:val="is-IS"/>
              </w:rPr>
            </w:r>
            <w:r w:rsidR="007B695A" w:rsidRPr="007B695A">
              <w:rPr>
                <w:noProof/>
                <w:webHidden/>
                <w:lang w:val="is-IS"/>
              </w:rPr>
              <w:fldChar w:fldCharType="separate"/>
            </w:r>
            <w:r w:rsidR="007B695A" w:rsidRPr="007B695A">
              <w:rPr>
                <w:noProof/>
                <w:webHidden/>
                <w:lang w:val="is-IS"/>
              </w:rPr>
              <w:t>1</w:t>
            </w:r>
            <w:r w:rsidR="007B695A" w:rsidRPr="007B695A">
              <w:rPr>
                <w:noProof/>
                <w:webHidden/>
                <w:lang w:val="is-IS"/>
              </w:rPr>
              <w:fldChar w:fldCharType="end"/>
            </w:r>
          </w:hyperlink>
        </w:p>
        <w:p w14:paraId="37C3450C" w14:textId="77777777" w:rsidR="007B695A" w:rsidRPr="007B695A" w:rsidRDefault="00634A09" w:rsidP="009D5C00">
          <w:pPr>
            <w:pStyle w:val="TOC1"/>
            <w:tabs>
              <w:tab w:val="right" w:leader="dot" w:pos="9016"/>
            </w:tabs>
            <w:spacing w:line="276" w:lineRule="auto"/>
            <w:rPr>
              <w:rFonts w:asciiTheme="minorHAnsi" w:eastAsiaTheme="minorEastAsia" w:hAnsiTheme="minorHAnsi"/>
              <w:noProof/>
              <w:color w:val="auto"/>
              <w:sz w:val="22"/>
              <w:lang w:val="is-IS" w:eastAsia="is-IS"/>
            </w:rPr>
          </w:pPr>
          <w:hyperlink w:anchor="_Toc97284467" w:history="1">
            <w:r w:rsidR="007B695A" w:rsidRPr="007B695A">
              <w:rPr>
                <w:rStyle w:val="Hyperlink"/>
                <w:noProof/>
                <w:lang w:val="is-IS"/>
              </w:rPr>
              <w:t>Heimildaskrá</w:t>
            </w:r>
            <w:r w:rsidR="007B695A" w:rsidRPr="007B695A">
              <w:rPr>
                <w:noProof/>
                <w:webHidden/>
                <w:lang w:val="is-IS"/>
              </w:rPr>
              <w:tab/>
            </w:r>
            <w:r w:rsidR="007B695A" w:rsidRPr="007B695A">
              <w:rPr>
                <w:noProof/>
                <w:webHidden/>
                <w:lang w:val="is-IS"/>
              </w:rPr>
              <w:fldChar w:fldCharType="begin"/>
            </w:r>
            <w:r w:rsidR="007B695A" w:rsidRPr="007B695A">
              <w:rPr>
                <w:noProof/>
                <w:webHidden/>
                <w:lang w:val="is-IS"/>
              </w:rPr>
              <w:instrText xml:space="preserve"> PAGEREF _Toc97284467 \h </w:instrText>
            </w:r>
            <w:r w:rsidR="007B695A" w:rsidRPr="007B695A">
              <w:rPr>
                <w:noProof/>
                <w:webHidden/>
                <w:lang w:val="is-IS"/>
              </w:rPr>
            </w:r>
            <w:r w:rsidR="007B695A" w:rsidRPr="007B695A">
              <w:rPr>
                <w:noProof/>
                <w:webHidden/>
                <w:lang w:val="is-IS"/>
              </w:rPr>
              <w:fldChar w:fldCharType="separate"/>
            </w:r>
            <w:r w:rsidR="007B695A" w:rsidRPr="007B695A">
              <w:rPr>
                <w:noProof/>
                <w:webHidden/>
                <w:lang w:val="is-IS"/>
              </w:rPr>
              <w:t>3</w:t>
            </w:r>
            <w:r w:rsidR="007B695A" w:rsidRPr="007B695A">
              <w:rPr>
                <w:noProof/>
                <w:webHidden/>
                <w:lang w:val="is-IS"/>
              </w:rPr>
              <w:fldChar w:fldCharType="end"/>
            </w:r>
          </w:hyperlink>
        </w:p>
        <w:p w14:paraId="593CB0D4" w14:textId="77777777" w:rsidR="000D4594" w:rsidRPr="007B695A" w:rsidRDefault="000D4594" w:rsidP="000D4594">
          <w:pPr>
            <w:rPr>
              <w:lang w:val="is-IS"/>
            </w:rPr>
          </w:pPr>
          <w:r w:rsidRPr="007B695A">
            <w:rPr>
              <w:b/>
              <w:bCs/>
              <w:noProof/>
              <w:lang w:val="is-IS"/>
            </w:rPr>
            <w:fldChar w:fldCharType="end"/>
          </w:r>
        </w:p>
      </w:sdtContent>
    </w:sdt>
    <w:p w14:paraId="08589C32" w14:textId="77777777" w:rsidR="00D50A2E" w:rsidRPr="007B695A" w:rsidRDefault="00D50A2E" w:rsidP="00577948">
      <w:pPr>
        <w:pStyle w:val="Meginml"/>
        <w:rPr>
          <w:lang w:val="is-IS"/>
        </w:rPr>
      </w:pPr>
    </w:p>
    <w:p w14:paraId="4A6CE236" w14:textId="77777777" w:rsidR="000D4594" w:rsidRPr="007B695A" w:rsidRDefault="000D4594" w:rsidP="000D4594">
      <w:pPr>
        <w:rPr>
          <w:lang w:val="is-IS"/>
        </w:rPr>
      </w:pPr>
    </w:p>
    <w:p w14:paraId="4E2F065C" w14:textId="77777777" w:rsidR="000D4594" w:rsidRPr="007B695A" w:rsidRDefault="000D4594" w:rsidP="000D4594">
      <w:pPr>
        <w:rPr>
          <w:lang w:val="is-IS"/>
        </w:rPr>
      </w:pPr>
    </w:p>
    <w:p w14:paraId="7D13E1F7" w14:textId="77777777" w:rsidR="00C36FD6" w:rsidRPr="007B695A" w:rsidRDefault="00C36FD6" w:rsidP="00C36FD6">
      <w:pPr>
        <w:tabs>
          <w:tab w:val="left" w:pos="1344"/>
        </w:tabs>
        <w:rPr>
          <w:sz w:val="22"/>
          <w:lang w:val="is-IS"/>
        </w:rPr>
      </w:pPr>
    </w:p>
    <w:p w14:paraId="7ED0CC2B" w14:textId="77777777" w:rsidR="00C36FD6" w:rsidRPr="007B695A" w:rsidRDefault="00C36FD6" w:rsidP="00C36FD6">
      <w:pPr>
        <w:rPr>
          <w:lang w:val="is-IS"/>
        </w:rPr>
        <w:sectPr w:rsidR="00C36FD6" w:rsidRPr="007B695A" w:rsidSect="00DD1189">
          <w:headerReference w:type="first" r:id="rId15"/>
          <w:footerReference w:type="first" r:id="rId16"/>
          <w:pgSz w:w="11906" w:h="16838"/>
          <w:pgMar w:top="1440" w:right="1440" w:bottom="1440" w:left="1440" w:header="708" w:footer="708" w:gutter="0"/>
          <w:cols w:space="288"/>
          <w:titlePg/>
          <w:docGrid w:linePitch="360"/>
        </w:sectPr>
      </w:pPr>
    </w:p>
    <w:p w14:paraId="2B358F2C" w14:textId="77777777" w:rsidR="009E1BA9" w:rsidRPr="007B695A" w:rsidRDefault="002E45C1" w:rsidP="009E1BA9">
      <w:pPr>
        <w:pStyle w:val="Heading1"/>
        <w:rPr>
          <w:lang w:val="is-IS"/>
        </w:rPr>
      </w:pPr>
      <w:bookmarkStart w:id="1" w:name="_Toc97284464"/>
      <w:r w:rsidRPr="007B695A">
        <w:rPr>
          <w:lang w:val="is-IS"/>
        </w:rPr>
        <w:lastRenderedPageBreak/>
        <w:t>Fyrirsögn</w:t>
      </w:r>
      <w:bookmarkEnd w:id="1"/>
    </w:p>
    <w:p w14:paraId="40C26712" w14:textId="77777777" w:rsidR="000D271C" w:rsidRPr="007B695A" w:rsidRDefault="000D271C" w:rsidP="007B695A">
      <w:pPr>
        <w:pStyle w:val="Meginml"/>
        <w:rPr>
          <w:lang w:val="is-IS"/>
        </w:rPr>
      </w:pPr>
      <w:r w:rsidRPr="007B695A">
        <w:rPr>
          <w:lang w:val="is-IS"/>
        </w:rPr>
        <w:t>Lorem ipsum dolor sit amet, consectetur adipiscing elit. Aenean ut dignissim neque. Curabitur eget dui velit. Ut id congue magna. Etiam et accumsan massa. Fusce ultricies lectus in odio sagittis, vel commodo tortor feugiat. Nam nec risus ac risus rhoncus dapibus a a est. Donec elementum mollis erat in ullamcorper. Proin eget tincidunt nibh.</w:t>
      </w:r>
    </w:p>
    <w:p w14:paraId="7CF90071" w14:textId="77777777" w:rsidR="007035DB" w:rsidRPr="007B695A" w:rsidRDefault="00E85A3B" w:rsidP="007B695A">
      <w:pPr>
        <w:pStyle w:val="Meginml"/>
        <w:rPr>
          <w:lang w:val="is-IS"/>
        </w:rPr>
      </w:pPr>
      <w:r w:rsidRPr="007B695A">
        <w:rPr>
          <w:lang w:val="is-IS"/>
        </w:rPr>
        <w:t>Duis nec est nec mauris interdum molestie nec sit amet metus. Aenean euismod, diam ut auctor iaculis, turpis risus consequat mauris, in auctor risus dui et sapien.</w:t>
      </w:r>
    </w:p>
    <w:p w14:paraId="7792E642" w14:textId="77777777" w:rsidR="009E1BA9" w:rsidRPr="007B695A" w:rsidRDefault="009E1BA9" w:rsidP="009E559E">
      <w:pPr>
        <w:pStyle w:val="Heading2"/>
        <w:rPr>
          <w:lang w:val="is-IS"/>
        </w:rPr>
      </w:pPr>
      <w:bookmarkStart w:id="2" w:name="_Toc64206568"/>
      <w:bookmarkStart w:id="3" w:name="_Toc97284465"/>
      <w:r w:rsidRPr="007B695A">
        <w:rPr>
          <w:lang w:val="is-IS"/>
        </w:rPr>
        <w:t xml:space="preserve">Millifyrirsögn </w:t>
      </w:r>
      <w:bookmarkEnd w:id="2"/>
      <w:r w:rsidR="002E45C1" w:rsidRPr="007B695A">
        <w:rPr>
          <w:lang w:val="is-IS"/>
        </w:rPr>
        <w:t>1</w:t>
      </w:r>
      <w:bookmarkEnd w:id="3"/>
    </w:p>
    <w:p w14:paraId="599871E1" w14:textId="77777777" w:rsidR="00E85A3B" w:rsidRPr="007B695A" w:rsidRDefault="00E85A3B" w:rsidP="007B695A">
      <w:pPr>
        <w:pStyle w:val="Meginml"/>
        <w:rPr>
          <w:lang w:val="is-IS"/>
        </w:rPr>
      </w:pPr>
      <w:r w:rsidRPr="007B695A">
        <w:rPr>
          <w:lang w:val="is-IS"/>
        </w:rPr>
        <w:t>Fusce ut varius odio, feugiat tincidunt elit. Vestibulum eget odio a nunc laoreet aliquam ac non dolor. In vitae ligula nisi. In rutrum ipsum nisi, a pharetra metus pulvinar vitae. Sed id dignissim eros, viverra porttitor nisi. Morbi ac erat porta, rutrum dolor vel, maximus erat. Fusce dignissim malesuada porttitor.</w:t>
      </w:r>
    </w:p>
    <w:p w14:paraId="4855A0FA" w14:textId="77777777" w:rsidR="009E1BA9" w:rsidRPr="007B695A" w:rsidRDefault="009E1BA9" w:rsidP="00460AC0">
      <w:pPr>
        <w:pStyle w:val="Heading3"/>
        <w:rPr>
          <w:lang w:val="is-IS"/>
        </w:rPr>
      </w:pPr>
      <w:bookmarkStart w:id="4" w:name="_Toc64206569"/>
      <w:bookmarkStart w:id="5" w:name="_Toc97284466"/>
      <w:r w:rsidRPr="007B695A">
        <w:rPr>
          <w:lang w:val="is-IS"/>
        </w:rPr>
        <w:t xml:space="preserve">Millifyrirsögn </w:t>
      </w:r>
      <w:bookmarkEnd w:id="4"/>
      <w:r w:rsidR="002E45C1" w:rsidRPr="007B695A">
        <w:rPr>
          <w:lang w:val="is-IS"/>
        </w:rPr>
        <w:t>2</w:t>
      </w:r>
      <w:bookmarkEnd w:id="5"/>
    </w:p>
    <w:p w14:paraId="180D614D" w14:textId="77777777" w:rsidR="00B11384" w:rsidRPr="007B695A" w:rsidRDefault="00E85A3B" w:rsidP="007B695A">
      <w:pPr>
        <w:pStyle w:val="Meginml"/>
        <w:rPr>
          <w:lang w:val="is-IS"/>
        </w:rPr>
      </w:pPr>
      <w:r w:rsidRPr="007B695A">
        <w:rPr>
          <w:lang w:val="is-IS"/>
        </w:rPr>
        <w:t>Nam facilisis egestas urna. Integer tempus, leo vitae consequat commodo, dolor dui efficitur est, sed semper orci dui quis libero. Quisque tempus convallis ante sed rutrum. Phasellus</w:t>
      </w:r>
      <w:r w:rsidR="003A13D6" w:rsidRPr="007B695A">
        <w:rPr>
          <w:lang w:val="is-IS"/>
        </w:rPr>
        <w:t>.</w:t>
      </w:r>
    </w:p>
    <w:p w14:paraId="545A8F94" w14:textId="77777777" w:rsidR="008F3414" w:rsidRPr="00E01D84" w:rsidRDefault="008F3414" w:rsidP="003D7DD1">
      <w:pPr>
        <w:pStyle w:val="Myndatexti"/>
        <w:rPr>
          <w:lang w:val="is-IS"/>
        </w:rPr>
      </w:pPr>
      <w:r w:rsidRPr="007035DB">
        <w:rPr>
          <w:lang w:val="is-IS"/>
        </w:rPr>
        <w:t xml:space="preserve">Tafla 1. Texti við töflur </w:t>
      </w:r>
      <w:bookmarkStart w:id="6" w:name="_Hlk101869091"/>
      <w:r w:rsidRPr="007035DB">
        <w:rPr>
          <w:lang w:val="is-IS"/>
        </w:rPr>
        <w:t xml:space="preserve">skal vera byggður á stílnum </w:t>
      </w:r>
      <w:bookmarkEnd w:id="6"/>
      <w:r w:rsidRPr="007035DB">
        <w:rPr>
          <w:lang w:val="is-IS"/>
        </w:rPr>
        <w:t xml:space="preserve">Myndatexti og vera </w:t>
      </w:r>
      <w:r w:rsidR="000D271C" w:rsidRPr="007035DB">
        <w:rPr>
          <w:lang w:val="is-IS"/>
        </w:rPr>
        <w:t>yfir</w:t>
      </w:r>
      <w:r w:rsidRPr="007035DB">
        <w:rPr>
          <w:lang w:val="is-IS"/>
        </w:rPr>
        <w:t xml:space="preserve"> allri töflunni. Þessi texti getur farið í tvær línur. Næsti stíll á eftir má vera Meginmál. </w:t>
      </w:r>
      <w:r w:rsidRPr="00E01D84">
        <w:rPr>
          <w:lang w:val="is-IS"/>
        </w:rPr>
        <w:t>Taflan sjálf hefur e</w:t>
      </w:r>
      <w:r w:rsidR="00E01D84" w:rsidRPr="00E01D84">
        <w:rPr>
          <w:lang w:val="is-IS"/>
        </w:rPr>
        <w:t>i</w:t>
      </w:r>
      <w:r w:rsidRPr="00E01D84">
        <w:rPr>
          <w:lang w:val="is-IS"/>
        </w:rPr>
        <w:t>gi</w:t>
      </w:r>
      <w:r w:rsidR="00E01D84" w:rsidRPr="00E01D84">
        <w:rPr>
          <w:lang w:val="is-IS"/>
        </w:rPr>
        <w:t>ð</w:t>
      </w:r>
      <w:r w:rsidRPr="00E01D84">
        <w:rPr>
          <w:lang w:val="is-IS"/>
        </w:rPr>
        <w:t xml:space="preserve"> stílsnið sem heitir Landgræðslan.</w:t>
      </w:r>
    </w:p>
    <w:tbl>
      <w:tblPr>
        <w:tblStyle w:val="ListTable1Light-Accent6"/>
        <w:tblW w:w="0" w:type="auto"/>
        <w:tblLook w:val="04A0" w:firstRow="1" w:lastRow="0" w:firstColumn="1" w:lastColumn="0" w:noHBand="0" w:noVBand="1"/>
      </w:tblPr>
      <w:tblGrid>
        <w:gridCol w:w="3005"/>
        <w:gridCol w:w="3005"/>
        <w:gridCol w:w="3006"/>
      </w:tblGrid>
      <w:tr w:rsidR="00EA153F" w:rsidRPr="00CB748C" w14:paraId="0283C9CC" w14:textId="77777777" w:rsidTr="0040236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5" w:type="dxa"/>
          </w:tcPr>
          <w:p w14:paraId="3142FAFB" w14:textId="77777777" w:rsidR="00EA153F" w:rsidRPr="005E1061" w:rsidRDefault="00402368" w:rsidP="00402368">
            <w:pPr>
              <w:spacing w:after="0" w:line="240" w:lineRule="auto"/>
              <w:jc w:val="left"/>
              <w:rPr>
                <w:lang w:val="is-IS"/>
              </w:rPr>
            </w:pPr>
            <w:r w:rsidRPr="005E1061">
              <w:rPr>
                <w:lang w:val="is-IS"/>
              </w:rPr>
              <w:t>Titillína skal vera í feitletruð</w:t>
            </w:r>
            <w:r w:rsidR="005E1061">
              <w:rPr>
                <w:lang w:val="is-IS"/>
              </w:rPr>
              <w:t>u</w:t>
            </w:r>
            <w:r w:rsidR="009D5C00" w:rsidRPr="005E1061">
              <w:rPr>
                <w:lang w:val="is-IS"/>
              </w:rPr>
              <w:t xml:space="preserve">   </w:t>
            </w:r>
          </w:p>
        </w:tc>
        <w:tc>
          <w:tcPr>
            <w:tcW w:w="3005" w:type="dxa"/>
          </w:tcPr>
          <w:p w14:paraId="71A33D55" w14:textId="77777777" w:rsidR="00EA153F" w:rsidRPr="005E1061" w:rsidRDefault="00EA153F" w:rsidP="00402368">
            <w:pPr>
              <w:spacing w:after="0" w:line="240" w:lineRule="auto"/>
              <w:jc w:val="left"/>
              <w:cnfStyle w:val="100000000000" w:firstRow="1" w:lastRow="0" w:firstColumn="0" w:lastColumn="0" w:oddVBand="0" w:evenVBand="0" w:oddHBand="0" w:evenHBand="0" w:firstRowFirstColumn="0" w:firstRowLastColumn="0" w:lastRowFirstColumn="0" w:lastRowLastColumn="0"/>
              <w:rPr>
                <w:lang w:val="is-IS"/>
              </w:rPr>
            </w:pPr>
          </w:p>
        </w:tc>
        <w:tc>
          <w:tcPr>
            <w:tcW w:w="3006" w:type="dxa"/>
          </w:tcPr>
          <w:p w14:paraId="1E74D107" w14:textId="77777777" w:rsidR="00EA153F" w:rsidRPr="005E1061" w:rsidRDefault="00EA153F" w:rsidP="00402368">
            <w:pPr>
              <w:spacing w:after="0" w:line="240" w:lineRule="auto"/>
              <w:jc w:val="left"/>
              <w:cnfStyle w:val="100000000000" w:firstRow="1" w:lastRow="0" w:firstColumn="0" w:lastColumn="0" w:oddVBand="0" w:evenVBand="0" w:oddHBand="0" w:evenHBand="0" w:firstRowFirstColumn="0" w:firstRowLastColumn="0" w:lastRowFirstColumn="0" w:lastRowLastColumn="0"/>
              <w:rPr>
                <w:lang w:val="is-IS"/>
              </w:rPr>
            </w:pPr>
          </w:p>
        </w:tc>
      </w:tr>
      <w:tr w:rsidR="00402368" w:rsidRPr="007B695A" w14:paraId="384718C6" w14:textId="77777777" w:rsidTr="004023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5" w:type="dxa"/>
          </w:tcPr>
          <w:p w14:paraId="14E138D4" w14:textId="77777777" w:rsidR="00402368" w:rsidRPr="007B695A" w:rsidRDefault="00402368" w:rsidP="00402368">
            <w:pPr>
              <w:spacing w:after="0" w:line="240" w:lineRule="auto"/>
              <w:jc w:val="left"/>
              <w:rPr>
                <w:b w:val="0"/>
                <w:bCs w:val="0"/>
                <w:lang w:val="is-IS"/>
              </w:rPr>
            </w:pPr>
            <w:r w:rsidRPr="007B695A">
              <w:rPr>
                <w:b w:val="0"/>
                <w:bCs w:val="0"/>
                <w:lang w:val="is-IS"/>
              </w:rPr>
              <w:t>Dálkur 1</w:t>
            </w:r>
          </w:p>
        </w:tc>
        <w:tc>
          <w:tcPr>
            <w:tcW w:w="3005" w:type="dxa"/>
          </w:tcPr>
          <w:p w14:paraId="1F4DECD2" w14:textId="77777777" w:rsidR="00402368" w:rsidRPr="007B695A" w:rsidRDefault="00402368" w:rsidP="00402368">
            <w:pPr>
              <w:spacing w:after="0" w:line="240" w:lineRule="auto"/>
              <w:jc w:val="left"/>
              <w:cnfStyle w:val="000000100000" w:firstRow="0" w:lastRow="0" w:firstColumn="0" w:lastColumn="0" w:oddVBand="0" w:evenVBand="0" w:oddHBand="1" w:evenHBand="0" w:firstRowFirstColumn="0" w:firstRowLastColumn="0" w:lastRowFirstColumn="0" w:lastRowLastColumn="0"/>
              <w:rPr>
                <w:lang w:val="is-IS"/>
              </w:rPr>
            </w:pPr>
            <w:r w:rsidRPr="007B695A">
              <w:rPr>
                <w:lang w:val="is-IS"/>
              </w:rPr>
              <w:t>Dálkur 2</w:t>
            </w:r>
          </w:p>
        </w:tc>
        <w:tc>
          <w:tcPr>
            <w:tcW w:w="3006" w:type="dxa"/>
          </w:tcPr>
          <w:p w14:paraId="0B82E991" w14:textId="77777777" w:rsidR="00402368" w:rsidRPr="007B695A" w:rsidRDefault="00402368" w:rsidP="00402368">
            <w:pPr>
              <w:spacing w:after="0" w:line="240" w:lineRule="auto"/>
              <w:jc w:val="left"/>
              <w:cnfStyle w:val="000000100000" w:firstRow="0" w:lastRow="0" w:firstColumn="0" w:lastColumn="0" w:oddVBand="0" w:evenVBand="0" w:oddHBand="1" w:evenHBand="0" w:firstRowFirstColumn="0" w:firstRowLastColumn="0" w:lastRowFirstColumn="0" w:lastRowLastColumn="0"/>
              <w:rPr>
                <w:lang w:val="is-IS"/>
              </w:rPr>
            </w:pPr>
            <w:r w:rsidRPr="007B695A">
              <w:rPr>
                <w:lang w:val="is-IS"/>
              </w:rPr>
              <w:t>Dálkur 3</w:t>
            </w:r>
          </w:p>
        </w:tc>
      </w:tr>
      <w:tr w:rsidR="00402368" w:rsidRPr="007B695A" w14:paraId="3C8EBB36" w14:textId="77777777" w:rsidTr="00402368">
        <w:trPr>
          <w:trHeight w:val="288"/>
        </w:trPr>
        <w:tc>
          <w:tcPr>
            <w:cnfStyle w:val="001000000000" w:firstRow="0" w:lastRow="0" w:firstColumn="1" w:lastColumn="0" w:oddVBand="0" w:evenVBand="0" w:oddHBand="0" w:evenHBand="0" w:firstRowFirstColumn="0" w:firstRowLastColumn="0" w:lastRowFirstColumn="0" w:lastRowLastColumn="0"/>
            <w:tcW w:w="3005" w:type="dxa"/>
          </w:tcPr>
          <w:p w14:paraId="1A8E2725" w14:textId="77777777" w:rsidR="00EA153F" w:rsidRPr="007B695A" w:rsidRDefault="00402368" w:rsidP="00402368">
            <w:pPr>
              <w:spacing w:after="0" w:line="240" w:lineRule="auto"/>
              <w:jc w:val="left"/>
              <w:rPr>
                <w:b w:val="0"/>
                <w:bCs w:val="0"/>
                <w:lang w:val="is-IS"/>
              </w:rPr>
            </w:pPr>
            <w:r w:rsidRPr="007B695A">
              <w:rPr>
                <w:b w:val="0"/>
                <w:bCs w:val="0"/>
                <w:lang w:val="is-IS"/>
              </w:rPr>
              <w:t>Dálkur 1</w:t>
            </w:r>
          </w:p>
        </w:tc>
        <w:tc>
          <w:tcPr>
            <w:tcW w:w="3005" w:type="dxa"/>
          </w:tcPr>
          <w:p w14:paraId="5A80674B" w14:textId="77777777" w:rsidR="00EA153F" w:rsidRPr="007B695A" w:rsidRDefault="00402368" w:rsidP="00402368">
            <w:pPr>
              <w:spacing w:after="0" w:line="240" w:lineRule="auto"/>
              <w:jc w:val="left"/>
              <w:cnfStyle w:val="000000000000" w:firstRow="0" w:lastRow="0" w:firstColumn="0" w:lastColumn="0" w:oddVBand="0" w:evenVBand="0" w:oddHBand="0" w:evenHBand="0" w:firstRowFirstColumn="0" w:firstRowLastColumn="0" w:lastRowFirstColumn="0" w:lastRowLastColumn="0"/>
              <w:rPr>
                <w:lang w:val="is-IS"/>
              </w:rPr>
            </w:pPr>
            <w:r w:rsidRPr="007B695A">
              <w:rPr>
                <w:lang w:val="is-IS"/>
              </w:rPr>
              <w:t>Dálkur 2</w:t>
            </w:r>
          </w:p>
        </w:tc>
        <w:tc>
          <w:tcPr>
            <w:tcW w:w="3006" w:type="dxa"/>
          </w:tcPr>
          <w:p w14:paraId="0B079293" w14:textId="77777777" w:rsidR="00EA153F" w:rsidRPr="007B695A" w:rsidRDefault="00402368" w:rsidP="00402368">
            <w:pPr>
              <w:spacing w:after="0" w:line="240" w:lineRule="auto"/>
              <w:jc w:val="left"/>
              <w:cnfStyle w:val="000000000000" w:firstRow="0" w:lastRow="0" w:firstColumn="0" w:lastColumn="0" w:oddVBand="0" w:evenVBand="0" w:oddHBand="0" w:evenHBand="0" w:firstRowFirstColumn="0" w:firstRowLastColumn="0" w:lastRowFirstColumn="0" w:lastRowLastColumn="0"/>
              <w:rPr>
                <w:lang w:val="is-IS"/>
              </w:rPr>
            </w:pPr>
            <w:r w:rsidRPr="007B695A">
              <w:rPr>
                <w:lang w:val="is-IS"/>
              </w:rPr>
              <w:t>Dálkur 3</w:t>
            </w:r>
          </w:p>
        </w:tc>
      </w:tr>
      <w:tr w:rsidR="001A56E6" w:rsidRPr="007B695A" w14:paraId="4FAD0ACA" w14:textId="77777777" w:rsidTr="004023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5" w:type="dxa"/>
          </w:tcPr>
          <w:p w14:paraId="4AB0EE18" w14:textId="77777777" w:rsidR="00EA153F" w:rsidRPr="007B695A" w:rsidRDefault="00402368" w:rsidP="00402368">
            <w:pPr>
              <w:spacing w:after="0" w:line="240" w:lineRule="auto"/>
              <w:jc w:val="left"/>
              <w:rPr>
                <w:b w:val="0"/>
                <w:bCs w:val="0"/>
                <w:lang w:val="is-IS"/>
              </w:rPr>
            </w:pPr>
            <w:r w:rsidRPr="007B695A">
              <w:rPr>
                <w:b w:val="0"/>
                <w:bCs w:val="0"/>
                <w:lang w:val="is-IS"/>
              </w:rPr>
              <w:t>Dálkur 1</w:t>
            </w:r>
          </w:p>
        </w:tc>
        <w:tc>
          <w:tcPr>
            <w:tcW w:w="3005" w:type="dxa"/>
          </w:tcPr>
          <w:p w14:paraId="00AAE2A5" w14:textId="77777777" w:rsidR="00EA153F" w:rsidRPr="007B695A" w:rsidRDefault="00402368" w:rsidP="00402368">
            <w:pPr>
              <w:spacing w:after="0" w:line="240" w:lineRule="auto"/>
              <w:jc w:val="left"/>
              <w:cnfStyle w:val="000000100000" w:firstRow="0" w:lastRow="0" w:firstColumn="0" w:lastColumn="0" w:oddVBand="0" w:evenVBand="0" w:oddHBand="1" w:evenHBand="0" w:firstRowFirstColumn="0" w:firstRowLastColumn="0" w:lastRowFirstColumn="0" w:lastRowLastColumn="0"/>
              <w:rPr>
                <w:lang w:val="is-IS"/>
              </w:rPr>
            </w:pPr>
            <w:r w:rsidRPr="007B695A">
              <w:rPr>
                <w:lang w:val="is-IS"/>
              </w:rPr>
              <w:t>Dálkur 3</w:t>
            </w:r>
          </w:p>
        </w:tc>
        <w:tc>
          <w:tcPr>
            <w:tcW w:w="3006" w:type="dxa"/>
          </w:tcPr>
          <w:p w14:paraId="36C571D7" w14:textId="77777777" w:rsidR="00EA153F" w:rsidRPr="007B695A" w:rsidRDefault="00402368" w:rsidP="00402368">
            <w:pPr>
              <w:spacing w:after="0" w:line="240" w:lineRule="auto"/>
              <w:jc w:val="left"/>
              <w:cnfStyle w:val="000000100000" w:firstRow="0" w:lastRow="0" w:firstColumn="0" w:lastColumn="0" w:oddVBand="0" w:evenVBand="0" w:oddHBand="1" w:evenHBand="0" w:firstRowFirstColumn="0" w:firstRowLastColumn="0" w:lastRowFirstColumn="0" w:lastRowLastColumn="0"/>
              <w:rPr>
                <w:lang w:val="is-IS"/>
              </w:rPr>
            </w:pPr>
            <w:r w:rsidRPr="007B695A">
              <w:rPr>
                <w:lang w:val="is-IS"/>
              </w:rPr>
              <w:t>Dálkur 3</w:t>
            </w:r>
          </w:p>
        </w:tc>
      </w:tr>
    </w:tbl>
    <w:p w14:paraId="3C83C9D7" w14:textId="77777777" w:rsidR="008F3414" w:rsidRPr="007B695A" w:rsidRDefault="008F3414" w:rsidP="00823690">
      <w:pPr>
        <w:pStyle w:val="Meginml"/>
        <w:spacing w:after="0"/>
        <w:rPr>
          <w:lang w:val="is-IS"/>
        </w:rPr>
      </w:pPr>
    </w:p>
    <w:p w14:paraId="26E30A82" w14:textId="77777777" w:rsidR="00402368" w:rsidRPr="007B695A" w:rsidRDefault="001A56E6" w:rsidP="0068479B">
      <w:pPr>
        <w:pStyle w:val="Meginml"/>
        <w:rPr>
          <w:lang w:val="is-IS"/>
        </w:rPr>
      </w:pPr>
      <w:r w:rsidRPr="007B695A">
        <w:rPr>
          <w:lang w:val="is-IS"/>
        </w:rPr>
        <w:t>Meginmálstexti</w:t>
      </w:r>
      <w:r w:rsidR="00402368" w:rsidRPr="007B695A">
        <w:rPr>
          <w:lang w:val="is-IS"/>
        </w:rPr>
        <w:t xml:space="preserve"> heldur áfram hér að neðan. Nam facilisis egestas urna. Integer tempus, leo vitae consequat commodo, dolor dui efficitur est, sed semper orci dui quis libero. Quisque tempus convallis ante sed rutrum. Phasellus.</w:t>
      </w:r>
    </w:p>
    <w:p w14:paraId="6F16E90D" w14:textId="77777777" w:rsidR="008F3414" w:rsidRPr="007B695A" w:rsidRDefault="008F3414" w:rsidP="0068479B">
      <w:pPr>
        <w:pStyle w:val="Meginml"/>
        <w:rPr>
          <w:lang w:val="is-IS"/>
        </w:rPr>
      </w:pPr>
      <w:r w:rsidRPr="007B695A">
        <w:rPr>
          <w:rStyle w:val="MeginmlChar"/>
        </w:rPr>
        <w:t>Meginmálstexti heldur áfram hér að neðan. Nam facilisis egestas urna. Integer tempus, leo vitae consequat commodo</w:t>
      </w:r>
      <w:r w:rsidRPr="007B695A">
        <w:rPr>
          <w:lang w:val="is-IS"/>
        </w:rPr>
        <w:t>, dolor dui efficitur est, sed semper orci dui quis libero. Quisque tempus convallis ante sed rutrum. Phasellus.</w:t>
      </w:r>
    </w:p>
    <w:p w14:paraId="5CF79108" w14:textId="77777777" w:rsidR="00972A58" w:rsidRPr="007B695A" w:rsidRDefault="008F3414" w:rsidP="004028CD">
      <w:pPr>
        <w:pStyle w:val="Meginml"/>
        <w:rPr>
          <w:lang w:val="is-IS"/>
        </w:rPr>
      </w:pPr>
      <w:r w:rsidRPr="007B695A">
        <w:rPr>
          <w:lang w:val="is-IS"/>
        </w:rPr>
        <w:t>Meginmálstexti heldur áfram hér að neðan. Nam facilisis egestas urna. Integer tempus, leo vitae consequat commodo, dolor dui efficitur est, sed semper orci dui quis libero. Quisque tempus convallis ante sed rutrum. Phasellus.</w:t>
      </w:r>
    </w:p>
    <w:p w14:paraId="2083BCBF" w14:textId="77777777" w:rsidR="008F3414" w:rsidRPr="007B695A" w:rsidRDefault="008F3414" w:rsidP="004028CD">
      <w:pPr>
        <w:pStyle w:val="Meginml"/>
        <w:rPr>
          <w:lang w:val="is-IS"/>
        </w:rPr>
      </w:pPr>
      <w:r w:rsidRPr="007B695A">
        <w:rPr>
          <w:lang w:val="is-IS"/>
        </w:rPr>
        <w:t>Meginmálstexti heldur áfram hér að neðan. Nam facilisis egestas urna. Integer tempus, leo vitae consequat commodo, dolor dui efficitur est, sed semper orci dui quis libero. Quisque tempus convallis ante sed rutrum. Phasellus.</w:t>
      </w:r>
    </w:p>
    <w:p w14:paraId="78ECA0E2" w14:textId="77777777" w:rsidR="008F3414" w:rsidRPr="007B695A" w:rsidRDefault="008F3414" w:rsidP="004028CD">
      <w:pPr>
        <w:pStyle w:val="Meginml"/>
        <w:rPr>
          <w:lang w:val="is-IS"/>
        </w:rPr>
      </w:pPr>
      <w:r w:rsidRPr="007B695A">
        <w:rPr>
          <w:lang w:val="is-IS"/>
        </w:rPr>
        <w:t xml:space="preserve">Meginmálstexti heldur áfram hér </w:t>
      </w:r>
      <w:r w:rsidR="000D271C" w:rsidRPr="007B695A">
        <w:rPr>
          <w:lang w:val="is-IS"/>
        </w:rPr>
        <w:t>fyrir</w:t>
      </w:r>
      <w:r w:rsidRPr="007B695A">
        <w:rPr>
          <w:lang w:val="is-IS"/>
        </w:rPr>
        <w:t xml:space="preserve"> neðan. Nam facilisis egestas urna. Integer tempus, leo vitae consequat commodo, dolor dui efficitur est, sed semper orci dui quis libero. Quisque tempus convallis ante sed rutrum. Phasellus.</w:t>
      </w:r>
    </w:p>
    <w:p w14:paraId="28E4F278" w14:textId="77777777" w:rsidR="008F3414" w:rsidRPr="007B695A" w:rsidRDefault="008F3414" w:rsidP="00891211">
      <w:pPr>
        <w:pStyle w:val="Heimildaskr"/>
        <w:rPr>
          <w:rStyle w:val="MyndatextiChar"/>
        </w:rPr>
      </w:pPr>
      <w:r w:rsidRPr="007B695A">
        <w:rPr>
          <w:noProof/>
          <w:lang w:val="is-IS"/>
        </w:rPr>
        <w:lastRenderedPageBreak/>
        <w:drawing>
          <wp:inline distT="0" distB="0" distL="0" distR="0" wp14:anchorId="0033A813" wp14:editId="58C3A310">
            <wp:extent cx="5731510" cy="4140200"/>
            <wp:effectExtent l="0" t="0" r="2540" b="0"/>
            <wp:docPr id="1" name="Picture 1" descr="A picture containing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natur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140200"/>
                    </a:xfrm>
                    <a:prstGeom prst="rect">
                      <a:avLst/>
                    </a:prstGeom>
                  </pic:spPr>
                </pic:pic>
              </a:graphicData>
            </a:graphic>
          </wp:inline>
        </w:drawing>
      </w:r>
    </w:p>
    <w:p w14:paraId="72369C83" w14:textId="77777777" w:rsidR="008F3414" w:rsidRPr="007B695A" w:rsidRDefault="008F3414" w:rsidP="004028CD">
      <w:pPr>
        <w:pStyle w:val="Myndatexti"/>
        <w:rPr>
          <w:lang w:val="is-IS"/>
        </w:rPr>
      </w:pPr>
      <w:r w:rsidRPr="007B695A">
        <w:rPr>
          <w:lang w:val="is-IS"/>
        </w:rPr>
        <w:t>Mynd 1. Hér er myndatexti. Hann getur náð alveg út í enda og farið í eins margar línur og við viljum. Á bak við hann er sami stíll og við myndrit og töflur. Sá stíll heitir Myndatexti.</w:t>
      </w:r>
    </w:p>
    <w:p w14:paraId="341F5343" w14:textId="77777777" w:rsidR="008F3414" w:rsidRPr="007B695A" w:rsidRDefault="008F3414" w:rsidP="004028CD">
      <w:pPr>
        <w:pStyle w:val="Meginml"/>
        <w:rPr>
          <w:lang w:val="is-IS"/>
        </w:rPr>
      </w:pPr>
      <w:r w:rsidRPr="007B695A">
        <w:rPr>
          <w:lang w:val="is-IS"/>
        </w:rPr>
        <w:t>Meginmálstexti heldur áfram hér.</w:t>
      </w:r>
      <w:r w:rsidR="00E01D84">
        <w:rPr>
          <w:lang w:val="is-IS"/>
        </w:rPr>
        <w:t xml:space="preserve"> </w:t>
      </w:r>
      <w:r w:rsidRPr="007B695A">
        <w:rPr>
          <w:lang w:val="is-IS"/>
        </w:rPr>
        <w:t>Nam facilisis egestas urna. Integer tempus, leo vitae consequat commodo, dolor dui efficitur est, sed semper orci dui quis libero. Quisque tempus convallis ante sed rutrum. Phasellus.</w:t>
      </w:r>
    </w:p>
    <w:p w14:paraId="30CA0CFA" w14:textId="77777777" w:rsidR="0072366F" w:rsidRPr="007B695A" w:rsidRDefault="0072366F" w:rsidP="004028CD">
      <w:pPr>
        <w:pStyle w:val="Meginml"/>
        <w:rPr>
          <w:lang w:val="is-IS"/>
        </w:rPr>
      </w:pPr>
      <w:r w:rsidRPr="007B695A">
        <w:rPr>
          <w:lang w:val="is-IS"/>
        </w:rPr>
        <w:t>Lorem ipsum dolor sit amet, consectetur adipiscing elit. Aenean ut dignissim neque. Curabitur eget dui velit. Ut id congue magna. Etiam et accumsan massa. Fusce ultricies lectus in odio sagittis, vel commodo tortor feugiat. Nam nec risus ac risus rhoncus dapibus a a est. Donec elementum mollis erat in ullamcorper. Proin eget tincidunt nibh.</w:t>
      </w:r>
    </w:p>
    <w:p w14:paraId="5260B247" w14:textId="77777777" w:rsidR="000E3154" w:rsidRDefault="000E3154">
      <w:pPr>
        <w:spacing w:after="160" w:line="259" w:lineRule="auto"/>
        <w:jc w:val="left"/>
        <w:rPr>
          <w:rFonts w:ascii="Proxima Nova Th" w:eastAsiaTheme="majorEastAsia" w:hAnsi="Proxima Nova Th" w:cstheme="majorBidi"/>
          <w:color w:val="05A66B"/>
          <w:spacing w:val="24"/>
          <w:sz w:val="30"/>
          <w:szCs w:val="32"/>
          <w:lang w:val="is-IS"/>
        </w:rPr>
      </w:pPr>
      <w:bookmarkStart w:id="7" w:name="_Toc97284467"/>
      <w:r>
        <w:rPr>
          <w:lang w:val="is-IS"/>
        </w:rPr>
        <w:br w:type="page"/>
      </w:r>
    </w:p>
    <w:p w14:paraId="62A4375D" w14:textId="77777777" w:rsidR="004028CD" w:rsidRPr="007B695A" w:rsidRDefault="004028CD" w:rsidP="004028CD">
      <w:pPr>
        <w:pStyle w:val="Heading1"/>
        <w:rPr>
          <w:lang w:val="is-IS"/>
        </w:rPr>
      </w:pPr>
      <w:r w:rsidRPr="007B695A">
        <w:rPr>
          <w:lang w:val="is-IS"/>
        </w:rPr>
        <w:lastRenderedPageBreak/>
        <w:t>Heimildaskrá</w:t>
      </w:r>
      <w:bookmarkEnd w:id="7"/>
    </w:p>
    <w:p w14:paraId="50ECE85D" w14:textId="77777777" w:rsidR="00D047BE" w:rsidRPr="007035DB" w:rsidRDefault="00AC3E3F" w:rsidP="00E01D84">
      <w:pPr>
        <w:pStyle w:val="Heimildaskr"/>
        <w:rPr>
          <w:lang w:val="is-IS"/>
        </w:rPr>
      </w:pPr>
      <w:r w:rsidRPr="007035DB">
        <w:rPr>
          <w:lang w:val="is-IS"/>
        </w:rPr>
        <w:t>E</w:t>
      </w:r>
      <w:r w:rsidR="007B695A" w:rsidRPr="007035DB">
        <w:rPr>
          <w:lang w:val="is-IS"/>
        </w:rPr>
        <w:t>f þörf er á h</w:t>
      </w:r>
      <w:r w:rsidR="004028CD" w:rsidRPr="007035DB">
        <w:rPr>
          <w:lang w:val="is-IS"/>
        </w:rPr>
        <w:t xml:space="preserve">eimildaskrá á </w:t>
      </w:r>
      <w:r w:rsidR="007B695A" w:rsidRPr="007035DB">
        <w:rPr>
          <w:lang w:val="is-IS"/>
        </w:rPr>
        <w:t xml:space="preserve">hún </w:t>
      </w:r>
      <w:r w:rsidR="004028CD" w:rsidRPr="007035DB">
        <w:rPr>
          <w:lang w:val="is-IS"/>
        </w:rPr>
        <w:t xml:space="preserve">að </w:t>
      </w:r>
      <w:r w:rsidR="002022AC" w:rsidRPr="007035DB">
        <w:rPr>
          <w:lang w:val="is-IS"/>
        </w:rPr>
        <w:t>byr</w:t>
      </w:r>
      <w:r w:rsidR="002022AC">
        <w:rPr>
          <w:lang w:val="is-IS"/>
        </w:rPr>
        <w:t>ja</w:t>
      </w:r>
      <w:r w:rsidR="000E3154" w:rsidRPr="007035DB">
        <w:rPr>
          <w:lang w:val="is-IS"/>
        </w:rPr>
        <w:t xml:space="preserve"> efst á </w:t>
      </w:r>
      <w:r w:rsidR="007035DB">
        <w:rPr>
          <w:lang w:val="is-IS"/>
        </w:rPr>
        <w:t>nýrri</w:t>
      </w:r>
      <w:r w:rsidR="000E3154" w:rsidRPr="007035DB">
        <w:rPr>
          <w:lang w:val="is-IS"/>
        </w:rPr>
        <w:t xml:space="preserve"> síðu</w:t>
      </w:r>
      <w:r w:rsidR="00E01D84">
        <w:rPr>
          <w:lang w:val="is-IS"/>
        </w:rPr>
        <w:t xml:space="preserve"> og</w:t>
      </w:r>
      <w:r w:rsidR="007035DB">
        <w:rPr>
          <w:lang w:val="is-IS"/>
        </w:rPr>
        <w:t xml:space="preserve"> </w:t>
      </w:r>
      <w:r w:rsidR="007035DB" w:rsidRPr="007035DB">
        <w:rPr>
          <w:lang w:val="is-IS"/>
        </w:rPr>
        <w:t>skal vera byggð á stílnum</w:t>
      </w:r>
      <w:r w:rsidR="000E3154" w:rsidRPr="007035DB">
        <w:rPr>
          <w:lang w:val="is-IS"/>
        </w:rPr>
        <w:t xml:space="preserve"> Heimildaskrá</w:t>
      </w:r>
      <w:r w:rsidR="00E01D84">
        <w:rPr>
          <w:lang w:val="is-IS"/>
        </w:rPr>
        <w:t xml:space="preserve"> (Proxima Nova Rg, 10 p., línubil 1,15 og </w:t>
      </w:r>
      <w:r w:rsidR="00232162">
        <w:rPr>
          <w:lang w:val="is-IS"/>
        </w:rPr>
        <w:t>greinarskil 9 p.</w:t>
      </w:r>
      <w:r w:rsidR="00E01D84">
        <w:rPr>
          <w:lang w:val="is-IS"/>
        </w:rPr>
        <w:t>)</w:t>
      </w:r>
      <w:r w:rsidR="000E3154" w:rsidRPr="007035DB">
        <w:rPr>
          <w:lang w:val="is-IS"/>
        </w:rPr>
        <w:t xml:space="preserve">. </w:t>
      </w:r>
    </w:p>
    <w:p w14:paraId="2B9B221C" w14:textId="77777777" w:rsidR="004028CD" w:rsidRPr="00327924" w:rsidRDefault="000E3154" w:rsidP="00E01D84">
      <w:pPr>
        <w:pStyle w:val="Heimildaskr"/>
        <w:rPr>
          <w:lang w:val="sv-SE"/>
        </w:rPr>
      </w:pPr>
      <w:proofErr w:type="spellStart"/>
      <w:r w:rsidRPr="007035DB">
        <w:t>Heimild</w:t>
      </w:r>
      <w:proofErr w:type="spellEnd"/>
      <w:r w:rsidRPr="007035DB">
        <w:t xml:space="preserve"> 1, …. </w:t>
      </w:r>
      <w:r w:rsidR="004028CD" w:rsidRPr="007035DB">
        <w:t xml:space="preserve">Lorem ipsum </w:t>
      </w:r>
      <w:proofErr w:type="spellStart"/>
      <w:r w:rsidR="004028CD" w:rsidRPr="007035DB">
        <w:t>dolor</w:t>
      </w:r>
      <w:proofErr w:type="spellEnd"/>
      <w:r w:rsidR="004028CD" w:rsidRPr="007035DB">
        <w:t xml:space="preserve"> sit </w:t>
      </w:r>
      <w:proofErr w:type="spellStart"/>
      <w:r w:rsidR="004028CD" w:rsidRPr="007035DB">
        <w:t>amet</w:t>
      </w:r>
      <w:proofErr w:type="spellEnd"/>
      <w:r w:rsidR="004028CD" w:rsidRPr="007035DB">
        <w:t xml:space="preserve">, </w:t>
      </w:r>
      <w:proofErr w:type="spellStart"/>
      <w:r w:rsidR="004028CD" w:rsidRPr="007035DB">
        <w:t>consectetur</w:t>
      </w:r>
      <w:proofErr w:type="spellEnd"/>
      <w:r w:rsidR="004028CD" w:rsidRPr="007035DB">
        <w:t xml:space="preserve"> </w:t>
      </w:r>
      <w:proofErr w:type="spellStart"/>
      <w:r w:rsidR="004028CD" w:rsidRPr="007035DB">
        <w:t>adipiscing</w:t>
      </w:r>
      <w:proofErr w:type="spellEnd"/>
      <w:r w:rsidR="004028CD" w:rsidRPr="007035DB">
        <w:t xml:space="preserve"> </w:t>
      </w:r>
      <w:proofErr w:type="spellStart"/>
      <w:r w:rsidR="004028CD" w:rsidRPr="007035DB">
        <w:t>elit</w:t>
      </w:r>
      <w:proofErr w:type="spellEnd"/>
      <w:r w:rsidR="004028CD" w:rsidRPr="007035DB">
        <w:t xml:space="preserve">. </w:t>
      </w:r>
      <w:r w:rsidR="004028CD" w:rsidRPr="00327924">
        <w:rPr>
          <w:lang w:val="sv-SE"/>
        </w:rPr>
        <w:t xml:space="preserve">Aenean ut dignissim neque. Curabitur eget dui velit. Ut id congue magna. </w:t>
      </w:r>
    </w:p>
    <w:p w14:paraId="79785C58" w14:textId="77777777" w:rsidR="004028CD" w:rsidRPr="007035DB" w:rsidRDefault="000E3154" w:rsidP="00E01D84">
      <w:pPr>
        <w:pStyle w:val="Heimildaskr"/>
      </w:pPr>
      <w:r w:rsidRPr="00327924">
        <w:rPr>
          <w:lang w:val="sv-SE"/>
        </w:rPr>
        <w:t xml:space="preserve">Heimild 2. </w:t>
      </w:r>
      <w:r w:rsidR="004028CD" w:rsidRPr="00327924">
        <w:rPr>
          <w:lang w:val="sv-SE"/>
        </w:rPr>
        <w:t xml:space="preserve">Etiam et accumsan massa. </w:t>
      </w:r>
      <w:proofErr w:type="spellStart"/>
      <w:r w:rsidR="004028CD" w:rsidRPr="007035DB">
        <w:t>Fusce</w:t>
      </w:r>
      <w:proofErr w:type="spellEnd"/>
      <w:r w:rsidR="004028CD" w:rsidRPr="007035DB">
        <w:t xml:space="preserve"> </w:t>
      </w:r>
      <w:proofErr w:type="spellStart"/>
      <w:r w:rsidR="004028CD" w:rsidRPr="007035DB">
        <w:t>ultricies</w:t>
      </w:r>
      <w:proofErr w:type="spellEnd"/>
      <w:r w:rsidR="004028CD" w:rsidRPr="007035DB">
        <w:t xml:space="preserve"> </w:t>
      </w:r>
      <w:proofErr w:type="spellStart"/>
      <w:r w:rsidR="004028CD" w:rsidRPr="007035DB">
        <w:t>lectus</w:t>
      </w:r>
      <w:proofErr w:type="spellEnd"/>
      <w:r w:rsidR="004028CD" w:rsidRPr="007035DB">
        <w:t xml:space="preserve"> in </w:t>
      </w:r>
      <w:proofErr w:type="spellStart"/>
      <w:r w:rsidR="004028CD" w:rsidRPr="007035DB">
        <w:t>odio</w:t>
      </w:r>
      <w:proofErr w:type="spellEnd"/>
      <w:r w:rsidR="004028CD" w:rsidRPr="007035DB">
        <w:t xml:space="preserve"> </w:t>
      </w:r>
      <w:proofErr w:type="spellStart"/>
      <w:r w:rsidR="004028CD" w:rsidRPr="007035DB">
        <w:t>sagittis</w:t>
      </w:r>
      <w:proofErr w:type="spellEnd"/>
      <w:r w:rsidR="004028CD" w:rsidRPr="007035DB">
        <w:t xml:space="preserve">, </w:t>
      </w:r>
      <w:proofErr w:type="spellStart"/>
      <w:r w:rsidR="004028CD" w:rsidRPr="007035DB">
        <w:t>vel</w:t>
      </w:r>
      <w:proofErr w:type="spellEnd"/>
      <w:r w:rsidR="004028CD" w:rsidRPr="007035DB">
        <w:t xml:space="preserve"> </w:t>
      </w:r>
      <w:proofErr w:type="spellStart"/>
      <w:r w:rsidR="004028CD" w:rsidRPr="007035DB">
        <w:t>commodo</w:t>
      </w:r>
      <w:proofErr w:type="spellEnd"/>
      <w:r w:rsidR="004028CD" w:rsidRPr="007035DB">
        <w:t xml:space="preserve"> </w:t>
      </w:r>
      <w:proofErr w:type="spellStart"/>
      <w:r w:rsidR="004028CD" w:rsidRPr="007035DB">
        <w:t>tortor</w:t>
      </w:r>
      <w:proofErr w:type="spellEnd"/>
      <w:r w:rsidR="004028CD" w:rsidRPr="007035DB">
        <w:t xml:space="preserve"> </w:t>
      </w:r>
      <w:proofErr w:type="spellStart"/>
      <w:r w:rsidR="004028CD" w:rsidRPr="007035DB">
        <w:t>feugiat</w:t>
      </w:r>
      <w:proofErr w:type="spellEnd"/>
      <w:r w:rsidR="004028CD" w:rsidRPr="007035DB">
        <w:t xml:space="preserve">. </w:t>
      </w:r>
    </w:p>
    <w:p w14:paraId="197B8373" w14:textId="77777777" w:rsidR="004028CD" w:rsidRPr="007035DB" w:rsidRDefault="000E3154" w:rsidP="00E01D84">
      <w:pPr>
        <w:pStyle w:val="Heimildaskr"/>
      </w:pPr>
      <w:proofErr w:type="spellStart"/>
      <w:r w:rsidRPr="007035DB">
        <w:t>Heimild</w:t>
      </w:r>
      <w:proofErr w:type="spellEnd"/>
      <w:r w:rsidRPr="007035DB">
        <w:t xml:space="preserve"> 3. </w:t>
      </w:r>
      <w:r w:rsidR="004028CD" w:rsidRPr="007035DB">
        <w:t xml:space="preserve">Nam </w:t>
      </w:r>
      <w:proofErr w:type="spellStart"/>
      <w:r w:rsidR="004028CD" w:rsidRPr="007035DB">
        <w:t>nec</w:t>
      </w:r>
      <w:proofErr w:type="spellEnd"/>
      <w:r w:rsidR="004028CD" w:rsidRPr="007035DB">
        <w:t xml:space="preserve"> </w:t>
      </w:r>
      <w:proofErr w:type="spellStart"/>
      <w:r w:rsidR="004028CD" w:rsidRPr="007035DB">
        <w:t>risus</w:t>
      </w:r>
      <w:proofErr w:type="spellEnd"/>
      <w:r w:rsidR="004028CD" w:rsidRPr="007035DB">
        <w:t xml:space="preserve"> ac </w:t>
      </w:r>
      <w:proofErr w:type="spellStart"/>
      <w:r w:rsidR="004028CD" w:rsidRPr="007035DB">
        <w:t>risus</w:t>
      </w:r>
      <w:proofErr w:type="spellEnd"/>
      <w:r w:rsidR="004028CD" w:rsidRPr="007035DB">
        <w:t xml:space="preserve"> </w:t>
      </w:r>
      <w:proofErr w:type="spellStart"/>
      <w:r w:rsidR="004028CD" w:rsidRPr="007035DB">
        <w:t>rhoncus</w:t>
      </w:r>
      <w:proofErr w:type="spellEnd"/>
      <w:r w:rsidR="004028CD" w:rsidRPr="007035DB">
        <w:t xml:space="preserve"> </w:t>
      </w:r>
      <w:proofErr w:type="spellStart"/>
      <w:r w:rsidR="004028CD" w:rsidRPr="007035DB">
        <w:t>dapibus</w:t>
      </w:r>
      <w:proofErr w:type="spellEnd"/>
      <w:r w:rsidR="004028CD" w:rsidRPr="007035DB">
        <w:t xml:space="preserve"> a </w:t>
      </w:r>
      <w:proofErr w:type="spellStart"/>
      <w:r w:rsidR="004028CD" w:rsidRPr="007035DB">
        <w:t>a</w:t>
      </w:r>
      <w:proofErr w:type="spellEnd"/>
      <w:r w:rsidR="004028CD" w:rsidRPr="007035DB">
        <w:t xml:space="preserve"> est. Donec </w:t>
      </w:r>
      <w:proofErr w:type="spellStart"/>
      <w:r w:rsidR="004028CD" w:rsidRPr="007035DB">
        <w:t>elementum</w:t>
      </w:r>
      <w:proofErr w:type="spellEnd"/>
      <w:r w:rsidR="004028CD" w:rsidRPr="007035DB">
        <w:t xml:space="preserve"> </w:t>
      </w:r>
      <w:proofErr w:type="spellStart"/>
      <w:r w:rsidR="004028CD" w:rsidRPr="007035DB">
        <w:t>mollis</w:t>
      </w:r>
      <w:proofErr w:type="spellEnd"/>
      <w:r w:rsidR="004028CD" w:rsidRPr="007035DB">
        <w:t xml:space="preserve"> </w:t>
      </w:r>
      <w:proofErr w:type="spellStart"/>
      <w:r w:rsidR="004028CD" w:rsidRPr="007035DB">
        <w:t>erat</w:t>
      </w:r>
      <w:proofErr w:type="spellEnd"/>
      <w:r w:rsidR="004028CD" w:rsidRPr="007035DB">
        <w:t xml:space="preserve"> in </w:t>
      </w:r>
      <w:proofErr w:type="spellStart"/>
      <w:r w:rsidR="004028CD" w:rsidRPr="007035DB">
        <w:t>ullamcorper</w:t>
      </w:r>
      <w:proofErr w:type="spellEnd"/>
      <w:r w:rsidR="004028CD" w:rsidRPr="007035DB">
        <w:t>.</w:t>
      </w:r>
    </w:p>
    <w:p w14:paraId="326E8069" w14:textId="77777777" w:rsidR="000E3154" w:rsidRPr="000E3154" w:rsidRDefault="000E3154" w:rsidP="000E3154">
      <w:pPr>
        <w:pStyle w:val="Meginml"/>
        <w:spacing w:line="276" w:lineRule="auto"/>
      </w:pPr>
    </w:p>
    <w:p w14:paraId="5441075F" w14:textId="77777777" w:rsidR="00972A58" w:rsidRPr="007B695A" w:rsidRDefault="00972A58" w:rsidP="00402368">
      <w:pPr>
        <w:pStyle w:val="Meginml"/>
        <w:rPr>
          <w:lang w:val="is-IS"/>
        </w:rPr>
      </w:pPr>
    </w:p>
    <w:p w14:paraId="5DC4AF70" w14:textId="77777777" w:rsidR="005D477A" w:rsidRPr="007B695A" w:rsidRDefault="005D477A">
      <w:pPr>
        <w:spacing w:after="160" w:line="259" w:lineRule="auto"/>
        <w:jc w:val="left"/>
        <w:rPr>
          <w:sz w:val="22"/>
          <w:lang w:val="is-IS"/>
        </w:rPr>
      </w:pPr>
      <w:r w:rsidRPr="007B695A">
        <w:rPr>
          <w:sz w:val="22"/>
          <w:lang w:val="is-IS"/>
        </w:rPr>
        <w:br w:type="page"/>
      </w:r>
    </w:p>
    <w:p w14:paraId="5D8B330D" w14:textId="77777777" w:rsidR="00DD1189" w:rsidRPr="007B695A" w:rsidRDefault="00DD1189">
      <w:pPr>
        <w:spacing w:after="160" w:line="259" w:lineRule="auto"/>
        <w:jc w:val="left"/>
        <w:rPr>
          <w:sz w:val="22"/>
          <w:lang w:val="is-IS"/>
        </w:rPr>
        <w:sectPr w:rsidR="00DD1189" w:rsidRPr="007B695A" w:rsidSect="008F3414">
          <w:headerReference w:type="first" r:id="rId18"/>
          <w:footerReference w:type="first" r:id="rId19"/>
          <w:pgSz w:w="11906" w:h="16838"/>
          <w:pgMar w:top="1440" w:right="1440" w:bottom="1440" w:left="1440" w:header="708" w:footer="708" w:gutter="0"/>
          <w:pgNumType w:start="1"/>
          <w:cols w:space="288"/>
          <w:titlePg/>
          <w:docGrid w:linePitch="360"/>
        </w:sectPr>
      </w:pPr>
    </w:p>
    <w:p w14:paraId="403271FC" w14:textId="77777777" w:rsidR="001935C0" w:rsidRPr="007B695A" w:rsidRDefault="001935C0">
      <w:pPr>
        <w:spacing w:after="160" w:line="259" w:lineRule="auto"/>
        <w:jc w:val="left"/>
        <w:rPr>
          <w:sz w:val="22"/>
          <w:lang w:val="is-IS"/>
        </w:rPr>
      </w:pPr>
    </w:p>
    <w:p w14:paraId="6A4B987A" w14:textId="77777777" w:rsidR="001935C0" w:rsidRPr="007B695A" w:rsidRDefault="00FD3B79" w:rsidP="009E559E">
      <w:pPr>
        <w:pStyle w:val="Meginml"/>
        <w:rPr>
          <w:lang w:val="is-IS"/>
        </w:rPr>
      </w:pPr>
      <w:r w:rsidRPr="007B695A">
        <w:rPr>
          <w:noProof/>
          <w:lang w:val="is-IS"/>
        </w:rPr>
        <w:drawing>
          <wp:anchor distT="0" distB="0" distL="114300" distR="114300" simplePos="0" relativeHeight="251685888" behindDoc="0" locked="1" layoutInCell="1" allowOverlap="1" wp14:anchorId="64538590" wp14:editId="7337CAFD">
            <wp:simplePos x="0" y="0"/>
            <wp:positionH relativeFrom="margin">
              <wp:align>center</wp:align>
            </wp:positionH>
            <wp:positionV relativeFrom="margin">
              <wp:align>center</wp:align>
            </wp:positionV>
            <wp:extent cx="2145600" cy="2012400"/>
            <wp:effectExtent l="0" t="0" r="762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0">
                      <a:extLst>
                        <a:ext uri="{28A0092B-C50C-407E-A947-70E740481C1C}">
                          <a14:useLocalDpi xmlns:a14="http://schemas.microsoft.com/office/drawing/2010/main" val="0"/>
                        </a:ext>
                      </a:extLst>
                    </a:blip>
                    <a:srcRect l="28806" t="25177" r="29928" b="36122"/>
                    <a:stretch/>
                  </pic:blipFill>
                  <pic:spPr bwMode="auto">
                    <a:xfrm>
                      <a:off x="0" y="0"/>
                      <a:ext cx="2145600" cy="201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35C0" w:rsidRPr="007B695A">
        <w:rPr>
          <w:noProof/>
          <w:lang w:val="is-IS"/>
        </w:rPr>
        <mc:AlternateContent>
          <mc:Choice Requires="wps">
            <w:drawing>
              <wp:anchor distT="0" distB="0" distL="114300" distR="114300" simplePos="0" relativeHeight="251684864" behindDoc="1" locked="1" layoutInCell="1" allowOverlap="0" wp14:anchorId="3E733868" wp14:editId="6547C838">
                <wp:simplePos x="0" y="0"/>
                <wp:positionH relativeFrom="column">
                  <wp:posOffset>-914400</wp:posOffset>
                </wp:positionH>
                <wp:positionV relativeFrom="page">
                  <wp:posOffset>-82550</wp:posOffset>
                </wp:positionV>
                <wp:extent cx="7552944" cy="10771632"/>
                <wp:effectExtent l="0" t="0" r="0" b="0"/>
                <wp:wrapNone/>
                <wp:docPr id="4" name="Rectangle 4"/>
                <wp:cNvGraphicFramePr/>
                <a:graphic xmlns:a="http://schemas.openxmlformats.org/drawingml/2006/main">
                  <a:graphicData uri="http://schemas.microsoft.com/office/word/2010/wordprocessingShape">
                    <wps:wsp>
                      <wps:cNvSpPr/>
                      <wps:spPr>
                        <a:xfrm>
                          <a:off x="0" y="0"/>
                          <a:ext cx="7552944" cy="10771632"/>
                        </a:xfrm>
                        <a:prstGeom prst="rect">
                          <a:avLst/>
                        </a:prstGeom>
                        <a:solidFill>
                          <a:srgbClr val="05A6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BCF65" id="Rectangle 4" o:spid="_x0000_s1026" style="position:absolute;margin-left:-1in;margin-top:-6.5pt;width:594.7pt;height:848.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" o:allowoverlap="f" fillcolor="#05a66b" stroked="f" strokeweight="1pt">
                <w10:wrap anchory="page"/>
                <w10:anchorlock/>
              </v:rect>
            </w:pict>
          </mc:Fallback>
        </mc:AlternateContent>
      </w:r>
    </w:p>
    <w:sectPr w:rsidR="001935C0" w:rsidRPr="007B695A" w:rsidSect="00DD1189">
      <w:pgSz w:w="11906" w:h="16838"/>
      <w:pgMar w:top="1440" w:right="1440" w:bottom="1440" w:left="1440" w:header="708" w:footer="708"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47BBA" w14:textId="77777777" w:rsidR="00634A09" w:rsidRDefault="00634A09" w:rsidP="00CB2045">
      <w:pPr>
        <w:spacing w:after="0" w:line="240" w:lineRule="auto"/>
      </w:pPr>
      <w:r>
        <w:separator/>
      </w:r>
    </w:p>
  </w:endnote>
  <w:endnote w:type="continuationSeparator" w:id="0">
    <w:p w14:paraId="5E891179" w14:textId="77777777" w:rsidR="00634A09" w:rsidRDefault="00634A09" w:rsidP="00CB2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Rg">
    <w:panose1 w:val="02000506030000020004"/>
    <w:charset w:val="4D"/>
    <w:family w:val="auto"/>
    <w:notTrueType/>
    <w:pitch w:val="variable"/>
    <w:sig w:usb0="800000AF" w:usb1="5000E0FB" w:usb2="00000000" w:usb3="00000000" w:csb0="000001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Th">
    <w:panose1 w:val="02000506030000020004"/>
    <w:charset w:val="4D"/>
    <w:family w:val="auto"/>
    <w:notTrueType/>
    <w:pitch w:val="variable"/>
    <w:sig w:usb0="800000AF" w:usb1="5000E0FB" w:usb2="00000000" w:usb3="00000000" w:csb0="0000019B" w:csb1="00000000"/>
  </w:font>
  <w:font w:name="Proxima Nova Lt">
    <w:panose1 w:val="02000506030000020004"/>
    <w:charset w:val="4D"/>
    <w:family w:val="auto"/>
    <w:notTrueType/>
    <w:pitch w:val="variable"/>
    <w:sig w:usb0="800000AF" w:usb1="5000E0FB" w:usb2="00000000" w:usb3="00000000" w:csb0="0000019B" w:csb1="00000000"/>
  </w:font>
  <w:font w:name="Proxima Nova Bl">
    <w:panose1 w:val="02000506030000020004"/>
    <w:charset w:val="4D"/>
    <w:family w:val="auto"/>
    <w:notTrueType/>
    <w:pitch w:val="variable"/>
    <w:sig w:usb0="800000AF" w:usb1="5000E0FB" w:usb2="00000000" w:usb3="00000000" w:csb0="000001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3753" w14:textId="77777777" w:rsidR="008F3414" w:rsidRDefault="008F3414" w:rsidP="008F3414">
    <w:pPr>
      <w:pStyle w:val="Blasutal"/>
      <w:jc w:val="left"/>
    </w:pPr>
    <w:r>
      <w:fldChar w:fldCharType="begin"/>
    </w:r>
    <w:r>
      <w:instrText xml:space="preserve"> PAGE  \* Arabic  \* MERGEFORMAT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7A136" w14:textId="77777777" w:rsidR="00B11384" w:rsidRDefault="00B11384" w:rsidP="008F3414">
    <w:pPr>
      <w:pStyle w:val="Blasutal"/>
    </w:pPr>
    <w:r>
      <w:fldChar w:fldCharType="begin"/>
    </w:r>
    <w:r>
      <w:instrText xml:space="preserve"> PAGE  \* Arabic  \* MERGEFORMAT </w:instrText>
    </w:r>
    <w:r>
      <w:fldChar w:fldCharType="separate"/>
    </w:r>
    <w:r>
      <w:rPr>
        <w:noProof/>
      </w:rPr>
      <w:t>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9DBBC" w14:textId="77777777" w:rsidR="00B11384" w:rsidRDefault="00B11384" w:rsidP="00B113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7FB3" w14:textId="77777777" w:rsidR="00B11384" w:rsidRDefault="00B11384" w:rsidP="003A4207">
    <w:pPr>
      <w:pStyle w:val="Blasutal"/>
    </w:pPr>
    <w:r>
      <w:fldChar w:fldCharType="begin"/>
    </w:r>
    <w:r>
      <w:instrText xml:space="preserve"> PAGE  \* Arabic  \* MERGEFORMAT </w:instrText>
    </w:r>
    <w:r>
      <w:fldChar w:fldCharType="separate"/>
    </w:r>
    <w: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8DA3D" w14:textId="77777777" w:rsidR="00634A09" w:rsidRDefault="00634A09" w:rsidP="00CB2045">
      <w:pPr>
        <w:spacing w:after="0" w:line="240" w:lineRule="auto"/>
      </w:pPr>
      <w:r>
        <w:separator/>
      </w:r>
    </w:p>
  </w:footnote>
  <w:footnote w:type="continuationSeparator" w:id="0">
    <w:p w14:paraId="4339CA69" w14:textId="77777777" w:rsidR="00634A09" w:rsidRDefault="00634A09" w:rsidP="00CB2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92302" w14:textId="77777777" w:rsidR="0067330D" w:rsidRDefault="00951F30" w:rsidP="00951F30">
    <w:pPr>
      <w:pStyle w:val="Suhausvinstri"/>
      <w:tabs>
        <w:tab w:val="clear" w:pos="1725"/>
        <w:tab w:val="left" w:pos="2820"/>
      </w:tabs>
    </w:pPr>
    <w:r>
      <w:t>Landgræðsla</w:t>
    </w:r>
    <w:r w:rsidR="0027524B">
      <w:t>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92417" w14:textId="77777777" w:rsidR="00CB2045" w:rsidRPr="00E85A3B" w:rsidRDefault="00951F30" w:rsidP="00951F30">
    <w:pPr>
      <w:pStyle w:val="Suhausvinstri"/>
      <w:tabs>
        <w:tab w:val="clear" w:pos="1725"/>
        <w:tab w:val="right" w:pos="9000"/>
      </w:tabs>
    </w:pPr>
    <w:r>
      <w:t>Landgræðsl</w:t>
    </w:r>
    <w:r w:rsidR="00E77602">
      <w:t>an</w:t>
    </w:r>
    <w:r>
      <w:tab/>
    </w:r>
    <w:sdt>
      <w:sdtPr>
        <w:alias w:val="Title"/>
        <w:tag w:val=""/>
        <w:id w:val="1053348943"/>
        <w:dataBinding w:prefixMappings="xmlns:ns0='http://purl.org/dc/elements/1.1/' xmlns:ns1='http://schemas.openxmlformats.org/package/2006/metadata/core-properties' " w:xpath="/ns1:coreProperties[1]/ns0:title[1]" w:storeItemID="{6C3C8BC8-F283-45AE-878A-BAB7291924A1}"/>
        <w:text/>
      </w:sdtPr>
      <w:sdtEndPr/>
      <w:sdtContent>
        <w:r>
          <w:t>[</w:t>
        </w:r>
        <w:proofErr w:type="spellStart"/>
        <w:r>
          <w:t>Titill</w:t>
        </w:r>
        <w:proofErr w:type="spellEnd"/>
        <w:r>
          <w:t xml:space="preserve"> </w:t>
        </w:r>
        <w:proofErr w:type="spellStart"/>
        <w:r>
          <w:t>skýrslu</w:t>
        </w:r>
        <w:proofErr w:type="spellEnd"/>
        <w:r>
          <w: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AEA1" w14:textId="77777777" w:rsidR="00B11384" w:rsidRDefault="00B11384" w:rsidP="00B11384">
    <w:pPr>
      <w:pStyle w:val="Suhausvinstri"/>
      <w:tabs>
        <w:tab w:val="clear" w:pos="1725"/>
        <w:tab w:val="right" w:pos="9000"/>
      </w:tabs>
    </w:pPr>
    <w:r>
      <w:t>Landgræðslan</w:t>
    </w:r>
    <w:r>
      <w:tab/>
    </w:r>
  </w:p>
  <w:p w14:paraId="7A99132D" w14:textId="77777777" w:rsidR="00B11384" w:rsidRDefault="00B113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69B6F" w14:textId="77777777" w:rsidR="009310DD" w:rsidRDefault="009310DD" w:rsidP="009310DD">
    <w:pPr>
      <w:pStyle w:val="Suhausvinstri"/>
      <w:tabs>
        <w:tab w:val="clear" w:pos="1725"/>
        <w:tab w:val="right" w:pos="9000"/>
      </w:tabs>
    </w:pPr>
    <w:r>
      <w:t>Landgræðslan</w:t>
    </w:r>
    <w:r>
      <w:tab/>
    </w:r>
  </w:p>
  <w:p w14:paraId="2B35CE3D" w14:textId="77777777" w:rsidR="009310DD" w:rsidRDefault="009310DD" w:rsidP="009310DD">
    <w:pPr>
      <w:pStyle w:val="Header"/>
    </w:pPr>
  </w:p>
  <w:p w14:paraId="4A35B6A1" w14:textId="77777777" w:rsidR="00B11384" w:rsidRDefault="00B113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9A0D" w14:textId="77777777" w:rsidR="00DD1189" w:rsidRDefault="00DD1189" w:rsidP="00DD1189">
    <w:pPr>
      <w:pStyle w:val="Suhausvinstri"/>
      <w:tabs>
        <w:tab w:val="clear" w:pos="1725"/>
        <w:tab w:val="right" w:pos="9000"/>
      </w:tabs>
    </w:pPr>
    <w:proofErr w:type="spellStart"/>
    <w:r>
      <w:t>Landgræðslan</w:t>
    </w:r>
    <w:proofErr w:type="spellEnd"/>
    <w:r>
      <w:tab/>
    </w:r>
    <w:r w:rsidR="00D16AC2">
      <w:fldChar w:fldCharType="begin"/>
    </w:r>
    <w:r w:rsidR="00D16AC2">
      <w:instrText xml:space="preserve"> TITLE   \* MERGEFORMAT </w:instrText>
    </w:r>
    <w:r w:rsidR="00D16AC2">
      <w:fldChar w:fldCharType="separate"/>
    </w:r>
    <w:r w:rsidR="00630DFF">
      <w:t>[</w:t>
    </w:r>
    <w:proofErr w:type="spellStart"/>
    <w:r w:rsidR="00630DFF">
      <w:t>Titill</w:t>
    </w:r>
    <w:proofErr w:type="spellEnd"/>
    <w:r w:rsidR="00630DFF">
      <w:t xml:space="preserve"> </w:t>
    </w:r>
    <w:proofErr w:type="spellStart"/>
    <w:r w:rsidR="00630DFF">
      <w:t>skýrslu</w:t>
    </w:r>
    <w:proofErr w:type="spellEnd"/>
    <w:r w:rsidR="00630DFF">
      <w:t>]</w:t>
    </w:r>
    <w:r w:rsidR="00D16AC2">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DFF"/>
    <w:rsid w:val="000048EC"/>
    <w:rsid w:val="0002611F"/>
    <w:rsid w:val="00036ED9"/>
    <w:rsid w:val="0005307B"/>
    <w:rsid w:val="00081CD6"/>
    <w:rsid w:val="000A4F5F"/>
    <w:rsid w:val="000B2A9A"/>
    <w:rsid w:val="000C3389"/>
    <w:rsid w:val="000D271C"/>
    <w:rsid w:val="000D4594"/>
    <w:rsid w:val="000E3154"/>
    <w:rsid w:val="00132117"/>
    <w:rsid w:val="001517BF"/>
    <w:rsid w:val="0016046D"/>
    <w:rsid w:val="00167F0C"/>
    <w:rsid w:val="001935C0"/>
    <w:rsid w:val="001A3720"/>
    <w:rsid w:val="001A56E6"/>
    <w:rsid w:val="001C046D"/>
    <w:rsid w:val="002022AC"/>
    <w:rsid w:val="00216596"/>
    <w:rsid w:val="00232162"/>
    <w:rsid w:val="0027524B"/>
    <w:rsid w:val="002773C6"/>
    <w:rsid w:val="0029305F"/>
    <w:rsid w:val="002A66F7"/>
    <w:rsid w:val="002B126E"/>
    <w:rsid w:val="002B5ED5"/>
    <w:rsid w:val="002D7BD2"/>
    <w:rsid w:val="002E45C1"/>
    <w:rsid w:val="002E797A"/>
    <w:rsid w:val="002F003B"/>
    <w:rsid w:val="003035A7"/>
    <w:rsid w:val="00327924"/>
    <w:rsid w:val="00337EDD"/>
    <w:rsid w:val="00342E1C"/>
    <w:rsid w:val="003563A6"/>
    <w:rsid w:val="00375117"/>
    <w:rsid w:val="00377A1E"/>
    <w:rsid w:val="0038736D"/>
    <w:rsid w:val="003A13D6"/>
    <w:rsid w:val="003A4207"/>
    <w:rsid w:val="003C7F07"/>
    <w:rsid w:val="003D7DD1"/>
    <w:rsid w:val="003E317B"/>
    <w:rsid w:val="00402368"/>
    <w:rsid w:val="004028CD"/>
    <w:rsid w:val="00410D71"/>
    <w:rsid w:val="0045080E"/>
    <w:rsid w:val="00460AC0"/>
    <w:rsid w:val="00463343"/>
    <w:rsid w:val="0048523D"/>
    <w:rsid w:val="004B10AC"/>
    <w:rsid w:val="0057350D"/>
    <w:rsid w:val="00577948"/>
    <w:rsid w:val="005A62F5"/>
    <w:rsid w:val="005D477A"/>
    <w:rsid w:val="005E0E06"/>
    <w:rsid w:val="005E1061"/>
    <w:rsid w:val="005F1BA1"/>
    <w:rsid w:val="00601EEE"/>
    <w:rsid w:val="00630DFF"/>
    <w:rsid w:val="00634A09"/>
    <w:rsid w:val="0067330D"/>
    <w:rsid w:val="0068479B"/>
    <w:rsid w:val="00685D82"/>
    <w:rsid w:val="00687CAC"/>
    <w:rsid w:val="006B6FC0"/>
    <w:rsid w:val="007018C8"/>
    <w:rsid w:val="007035DB"/>
    <w:rsid w:val="0072366F"/>
    <w:rsid w:val="00743991"/>
    <w:rsid w:val="0075722C"/>
    <w:rsid w:val="007B695A"/>
    <w:rsid w:val="007C72CF"/>
    <w:rsid w:val="007E2D6E"/>
    <w:rsid w:val="007F15BC"/>
    <w:rsid w:val="00801910"/>
    <w:rsid w:val="00802E4A"/>
    <w:rsid w:val="00823690"/>
    <w:rsid w:val="008275CE"/>
    <w:rsid w:val="00835A25"/>
    <w:rsid w:val="00844372"/>
    <w:rsid w:val="0088545B"/>
    <w:rsid w:val="00891211"/>
    <w:rsid w:val="008C38DC"/>
    <w:rsid w:val="008F3414"/>
    <w:rsid w:val="00914531"/>
    <w:rsid w:val="0091644C"/>
    <w:rsid w:val="009310DD"/>
    <w:rsid w:val="00951F30"/>
    <w:rsid w:val="00972A58"/>
    <w:rsid w:val="009845BC"/>
    <w:rsid w:val="009D5C00"/>
    <w:rsid w:val="009E1BA9"/>
    <w:rsid w:val="009E559E"/>
    <w:rsid w:val="00A108EF"/>
    <w:rsid w:val="00A25600"/>
    <w:rsid w:val="00A27796"/>
    <w:rsid w:val="00A47E54"/>
    <w:rsid w:val="00A634FB"/>
    <w:rsid w:val="00A6500A"/>
    <w:rsid w:val="00A67759"/>
    <w:rsid w:val="00A75DA1"/>
    <w:rsid w:val="00A830E3"/>
    <w:rsid w:val="00AB0005"/>
    <w:rsid w:val="00AC3E3F"/>
    <w:rsid w:val="00AC4023"/>
    <w:rsid w:val="00AD0D59"/>
    <w:rsid w:val="00B06050"/>
    <w:rsid w:val="00B11384"/>
    <w:rsid w:val="00B27496"/>
    <w:rsid w:val="00B71F69"/>
    <w:rsid w:val="00B736B6"/>
    <w:rsid w:val="00B808FA"/>
    <w:rsid w:val="00BB4EE0"/>
    <w:rsid w:val="00BF1445"/>
    <w:rsid w:val="00BF3E03"/>
    <w:rsid w:val="00C02F9F"/>
    <w:rsid w:val="00C36FD6"/>
    <w:rsid w:val="00C372BC"/>
    <w:rsid w:val="00C74835"/>
    <w:rsid w:val="00CA7BBA"/>
    <w:rsid w:val="00CB2045"/>
    <w:rsid w:val="00CB2932"/>
    <w:rsid w:val="00CB748C"/>
    <w:rsid w:val="00CC2F13"/>
    <w:rsid w:val="00CD4193"/>
    <w:rsid w:val="00D0035E"/>
    <w:rsid w:val="00D047BE"/>
    <w:rsid w:val="00D16AC2"/>
    <w:rsid w:val="00D30E7E"/>
    <w:rsid w:val="00D50692"/>
    <w:rsid w:val="00D50A2E"/>
    <w:rsid w:val="00D7684D"/>
    <w:rsid w:val="00D80393"/>
    <w:rsid w:val="00D80A39"/>
    <w:rsid w:val="00D81867"/>
    <w:rsid w:val="00D85330"/>
    <w:rsid w:val="00DB47D9"/>
    <w:rsid w:val="00DB4AEA"/>
    <w:rsid w:val="00DC7575"/>
    <w:rsid w:val="00DD1189"/>
    <w:rsid w:val="00DD2B8D"/>
    <w:rsid w:val="00E01D84"/>
    <w:rsid w:val="00E02538"/>
    <w:rsid w:val="00E2200D"/>
    <w:rsid w:val="00E37AFD"/>
    <w:rsid w:val="00E77602"/>
    <w:rsid w:val="00E80A3C"/>
    <w:rsid w:val="00E85A3B"/>
    <w:rsid w:val="00E9106F"/>
    <w:rsid w:val="00EA153F"/>
    <w:rsid w:val="00EA4014"/>
    <w:rsid w:val="00EB22AF"/>
    <w:rsid w:val="00EC4648"/>
    <w:rsid w:val="00EF11FE"/>
    <w:rsid w:val="00F10887"/>
    <w:rsid w:val="00F24A12"/>
    <w:rsid w:val="00F30A92"/>
    <w:rsid w:val="00F83E16"/>
    <w:rsid w:val="00FD3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E2ED7"/>
  <w15:chartTrackingRefBased/>
  <w15:docId w15:val="{F0044F4B-65ED-ED4F-8AB7-13C7559C2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Rg" w:eastAsiaTheme="minorHAnsi" w:hAnsi="Proxima Nova Rg" w:cstheme="minorBidi"/>
        <w:color w:val="000000" w:themeColor="text1"/>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71C"/>
    <w:pPr>
      <w:spacing w:after="180" w:line="360" w:lineRule="auto"/>
      <w:jc w:val="both"/>
    </w:pPr>
  </w:style>
  <w:style w:type="paragraph" w:styleId="Heading1">
    <w:name w:val="heading 1"/>
    <w:aliases w:val="Fyrirsögn"/>
    <w:basedOn w:val="Normal"/>
    <w:next w:val="Normal"/>
    <w:link w:val="Heading1Char"/>
    <w:uiPriority w:val="9"/>
    <w:qFormat/>
    <w:rsid w:val="009E1BA9"/>
    <w:pPr>
      <w:keepNext/>
      <w:keepLines/>
      <w:spacing w:before="240" w:after="0"/>
      <w:outlineLvl w:val="0"/>
    </w:pPr>
    <w:rPr>
      <w:rFonts w:ascii="Proxima Nova Th" w:eastAsiaTheme="majorEastAsia" w:hAnsi="Proxima Nova Th" w:cstheme="majorBidi"/>
      <w:color w:val="05A66B"/>
      <w:spacing w:val="24"/>
      <w:sz w:val="30"/>
      <w:szCs w:val="32"/>
    </w:rPr>
  </w:style>
  <w:style w:type="paragraph" w:styleId="Heading2">
    <w:name w:val="heading 2"/>
    <w:aliases w:val="Millifyrirsögn 1"/>
    <w:basedOn w:val="Normal"/>
    <w:next w:val="Normal"/>
    <w:link w:val="Heading2Char"/>
    <w:uiPriority w:val="9"/>
    <w:unhideWhenUsed/>
    <w:qFormat/>
    <w:rsid w:val="009E559E"/>
    <w:pPr>
      <w:keepNext/>
      <w:keepLines/>
      <w:spacing w:before="40" w:after="0"/>
      <w:outlineLvl w:val="1"/>
    </w:pPr>
    <w:rPr>
      <w:rFonts w:eastAsiaTheme="majorEastAsia" w:cstheme="majorBidi"/>
      <w:color w:val="05A66B"/>
      <w:spacing w:val="24"/>
      <w:sz w:val="28"/>
      <w:szCs w:val="26"/>
    </w:rPr>
  </w:style>
  <w:style w:type="paragraph" w:styleId="Heading3">
    <w:name w:val="heading 3"/>
    <w:aliases w:val="Millifyrirsögn 2"/>
    <w:basedOn w:val="Normal"/>
    <w:next w:val="Normal"/>
    <w:link w:val="Heading3Char"/>
    <w:uiPriority w:val="9"/>
    <w:unhideWhenUsed/>
    <w:qFormat/>
    <w:rsid w:val="00460AC0"/>
    <w:pPr>
      <w:keepNext/>
      <w:keepLines/>
      <w:spacing w:before="40" w:after="0"/>
      <w:outlineLvl w:val="2"/>
    </w:pPr>
    <w:rPr>
      <w:rFonts w:ascii="Proxima Nova Lt" w:eastAsiaTheme="majorEastAsia" w:hAnsi="Proxima Nova Lt" w:cstheme="majorBidi"/>
      <w:color w:val="05A66B"/>
      <w:spacing w:val="24"/>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0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2045"/>
  </w:style>
  <w:style w:type="paragraph" w:styleId="Footer">
    <w:name w:val="footer"/>
    <w:basedOn w:val="Normal"/>
    <w:link w:val="FooterChar"/>
    <w:uiPriority w:val="99"/>
    <w:unhideWhenUsed/>
    <w:rsid w:val="00DD1189"/>
    <w:pPr>
      <w:tabs>
        <w:tab w:val="center" w:pos="4513"/>
        <w:tab w:val="right" w:pos="9026"/>
      </w:tabs>
      <w:spacing w:after="0" w:line="240" w:lineRule="auto"/>
      <w:jc w:val="right"/>
    </w:pPr>
    <w:rPr>
      <w:rFonts w:ascii="Proxima Nova Bl" w:hAnsi="Proxima Nova Bl"/>
      <w:color w:val="05A66B"/>
    </w:rPr>
  </w:style>
  <w:style w:type="character" w:customStyle="1" w:styleId="FooterChar">
    <w:name w:val="Footer Char"/>
    <w:basedOn w:val="DefaultParagraphFont"/>
    <w:link w:val="Footer"/>
    <w:uiPriority w:val="99"/>
    <w:rsid w:val="00DD1189"/>
    <w:rPr>
      <w:rFonts w:ascii="Proxima Nova Bl" w:hAnsi="Proxima Nova Bl"/>
      <w:color w:val="05A66B"/>
      <w:sz w:val="20"/>
      <w:lang w:val="is-IS"/>
    </w:rPr>
  </w:style>
  <w:style w:type="character" w:styleId="PlaceholderText">
    <w:name w:val="Placeholder Text"/>
    <w:basedOn w:val="DefaultParagraphFont"/>
    <w:uiPriority w:val="99"/>
    <w:semiHidden/>
    <w:rsid w:val="00E85A3B"/>
    <w:rPr>
      <w:color w:val="808080"/>
    </w:rPr>
  </w:style>
  <w:style w:type="paragraph" w:styleId="Title">
    <w:name w:val="Title"/>
    <w:aliases w:val="Forsíðutitill"/>
    <w:basedOn w:val="Normal"/>
    <w:next w:val="Normal"/>
    <w:link w:val="TitleChar"/>
    <w:uiPriority w:val="10"/>
    <w:qFormat/>
    <w:rsid w:val="00D50A2E"/>
    <w:pPr>
      <w:spacing w:after="0"/>
      <w:contextualSpacing/>
      <w:jc w:val="center"/>
    </w:pPr>
    <w:rPr>
      <w:rFonts w:eastAsiaTheme="majorEastAsia" w:cstheme="majorBidi"/>
      <w:b/>
      <w:spacing w:val="60"/>
      <w:kern w:val="28"/>
      <w:sz w:val="36"/>
      <w:szCs w:val="56"/>
    </w:rPr>
  </w:style>
  <w:style w:type="character" w:customStyle="1" w:styleId="TitleChar">
    <w:name w:val="Title Char"/>
    <w:aliases w:val="Forsíðutitill Char"/>
    <w:basedOn w:val="DefaultParagraphFont"/>
    <w:link w:val="Title"/>
    <w:uiPriority w:val="10"/>
    <w:rsid w:val="00D50A2E"/>
    <w:rPr>
      <w:rFonts w:ascii="Proxima Nova Rg" w:eastAsiaTheme="majorEastAsia" w:hAnsi="Proxima Nova Rg" w:cstheme="majorBidi"/>
      <w:b/>
      <w:color w:val="000000" w:themeColor="text1"/>
      <w:spacing w:val="60"/>
      <w:kern w:val="28"/>
      <w:sz w:val="36"/>
      <w:szCs w:val="56"/>
      <w:lang w:val="is-IS"/>
    </w:rPr>
  </w:style>
  <w:style w:type="paragraph" w:styleId="NormalWeb">
    <w:name w:val="Normal (Web)"/>
    <w:basedOn w:val="Normal"/>
    <w:uiPriority w:val="99"/>
    <w:semiHidden/>
    <w:unhideWhenUsed/>
    <w:rsid w:val="00E85A3B"/>
    <w:pPr>
      <w:spacing w:before="100" w:beforeAutospacing="1" w:after="100" w:afterAutospacing="1"/>
      <w:jc w:val="left"/>
    </w:pPr>
    <w:rPr>
      <w:rFonts w:ascii="Times New Roman" w:eastAsia="Times New Roman" w:hAnsi="Times New Roman" w:cs="Times New Roman"/>
      <w:sz w:val="24"/>
      <w:szCs w:val="24"/>
      <w:lang w:val="en-US"/>
    </w:rPr>
  </w:style>
  <w:style w:type="paragraph" w:styleId="NoSpacing">
    <w:name w:val="No Spacing"/>
    <w:uiPriority w:val="1"/>
    <w:qFormat/>
    <w:rsid w:val="00E85A3B"/>
    <w:pPr>
      <w:spacing w:after="0" w:line="240" w:lineRule="auto"/>
      <w:jc w:val="both"/>
    </w:pPr>
    <w:rPr>
      <w:sz w:val="18"/>
      <w:lang w:val="is-IS"/>
    </w:rPr>
  </w:style>
  <w:style w:type="character" w:customStyle="1" w:styleId="Heading1Char">
    <w:name w:val="Heading 1 Char"/>
    <w:aliases w:val="Fyrirsögn Char"/>
    <w:basedOn w:val="DefaultParagraphFont"/>
    <w:link w:val="Heading1"/>
    <w:uiPriority w:val="9"/>
    <w:rsid w:val="009E1BA9"/>
    <w:rPr>
      <w:rFonts w:ascii="Proxima Nova Th" w:eastAsiaTheme="majorEastAsia" w:hAnsi="Proxima Nova Th" w:cstheme="majorBidi"/>
      <w:color w:val="05A66B"/>
      <w:spacing w:val="24"/>
      <w:sz w:val="30"/>
      <w:szCs w:val="32"/>
      <w:lang w:val="is-IS"/>
    </w:rPr>
  </w:style>
  <w:style w:type="paragraph" w:customStyle="1" w:styleId="Suhaushgri">
    <w:name w:val="Síðuhaus hægri"/>
    <w:basedOn w:val="Header"/>
    <w:link w:val="SuhaushgriChar"/>
    <w:qFormat/>
    <w:rsid w:val="0067330D"/>
    <w:pPr>
      <w:pBdr>
        <w:bottom w:val="single" w:sz="4" w:space="1" w:color="05A66B"/>
      </w:pBdr>
      <w:tabs>
        <w:tab w:val="clear" w:pos="4513"/>
        <w:tab w:val="clear" w:pos="9026"/>
        <w:tab w:val="left" w:pos="1725"/>
      </w:tabs>
      <w:spacing w:line="360" w:lineRule="auto"/>
      <w:jc w:val="right"/>
    </w:pPr>
  </w:style>
  <w:style w:type="paragraph" w:customStyle="1" w:styleId="Suhausvinstri">
    <w:name w:val="Síðuhaus vinstri"/>
    <w:basedOn w:val="Suhaushgri"/>
    <w:link w:val="SuhausvinstriChar"/>
    <w:qFormat/>
    <w:rsid w:val="0067330D"/>
    <w:pPr>
      <w:jc w:val="left"/>
    </w:pPr>
  </w:style>
  <w:style w:type="character" w:customStyle="1" w:styleId="SuhaushgriChar">
    <w:name w:val="Síðuhaus hægri Char"/>
    <w:basedOn w:val="HeaderChar"/>
    <w:link w:val="Suhaushgri"/>
    <w:rsid w:val="0067330D"/>
    <w:rPr>
      <w:rFonts w:ascii="Proxima Nova Rg" w:hAnsi="Proxima Nova Rg"/>
      <w:sz w:val="18"/>
      <w:lang w:val="is-IS"/>
    </w:rPr>
  </w:style>
  <w:style w:type="paragraph" w:customStyle="1" w:styleId="Blasutalvinstri">
    <w:name w:val="Blaðsíðutal vinstri"/>
    <w:basedOn w:val="Normal"/>
    <w:link w:val="BlasutalvinstriChar"/>
    <w:qFormat/>
    <w:rsid w:val="001517BF"/>
    <w:pPr>
      <w:jc w:val="center"/>
    </w:pPr>
    <w:rPr>
      <w:rFonts w:ascii="Proxima Nova Bl" w:hAnsi="Proxima Nova Bl"/>
      <w:color w:val="FFFFFF" w:themeColor="background1"/>
      <w:sz w:val="28"/>
    </w:rPr>
  </w:style>
  <w:style w:type="character" w:customStyle="1" w:styleId="SuhausvinstriChar">
    <w:name w:val="Síðuhaus vinstri Char"/>
    <w:basedOn w:val="SuhaushgriChar"/>
    <w:link w:val="Suhausvinstri"/>
    <w:rsid w:val="0067330D"/>
    <w:rPr>
      <w:rFonts w:ascii="Proxima Nova Rg" w:hAnsi="Proxima Nova Rg"/>
      <w:sz w:val="18"/>
      <w:lang w:val="is-IS"/>
    </w:rPr>
  </w:style>
  <w:style w:type="paragraph" w:customStyle="1" w:styleId="Meginml">
    <w:name w:val="Meginmál"/>
    <w:basedOn w:val="Normal"/>
    <w:link w:val="MeginmlChar"/>
    <w:qFormat/>
    <w:rsid w:val="000C3389"/>
    <w:rPr>
      <w:sz w:val="22"/>
    </w:rPr>
  </w:style>
  <w:style w:type="character" w:customStyle="1" w:styleId="BlasutalvinstriChar">
    <w:name w:val="Blaðsíðutal vinstri Char"/>
    <w:basedOn w:val="DefaultParagraphFont"/>
    <w:link w:val="Blasutalvinstri"/>
    <w:rsid w:val="001517BF"/>
    <w:rPr>
      <w:rFonts w:ascii="Proxima Nova Bl" w:hAnsi="Proxima Nova Bl"/>
      <w:color w:val="FFFFFF" w:themeColor="background1"/>
      <w:sz w:val="28"/>
      <w:lang w:val="is-IS"/>
    </w:rPr>
  </w:style>
  <w:style w:type="character" w:customStyle="1" w:styleId="Heading2Char">
    <w:name w:val="Heading 2 Char"/>
    <w:aliases w:val="Millifyrirsögn 1 Char"/>
    <w:basedOn w:val="DefaultParagraphFont"/>
    <w:link w:val="Heading2"/>
    <w:uiPriority w:val="9"/>
    <w:rsid w:val="009E559E"/>
    <w:rPr>
      <w:rFonts w:ascii="Proxima Nova Rg" w:eastAsiaTheme="majorEastAsia" w:hAnsi="Proxima Nova Rg" w:cstheme="majorBidi"/>
      <w:color w:val="05A66B"/>
      <w:spacing w:val="24"/>
      <w:sz w:val="28"/>
      <w:szCs w:val="26"/>
      <w:lang w:val="is-IS"/>
    </w:rPr>
  </w:style>
  <w:style w:type="character" w:customStyle="1" w:styleId="MeginmlChar">
    <w:name w:val="Meginmál Char"/>
    <w:basedOn w:val="DefaultParagraphFont"/>
    <w:link w:val="Meginml"/>
    <w:rsid w:val="000C3389"/>
    <w:rPr>
      <w:rFonts w:ascii="Proxima Nova Rg" w:hAnsi="Proxima Nova Rg"/>
      <w:color w:val="000000" w:themeColor="text1"/>
      <w:lang w:val="is-IS"/>
    </w:rPr>
  </w:style>
  <w:style w:type="character" w:customStyle="1" w:styleId="Heading3Char">
    <w:name w:val="Heading 3 Char"/>
    <w:aliases w:val="Millifyrirsögn 2 Char"/>
    <w:basedOn w:val="DefaultParagraphFont"/>
    <w:link w:val="Heading3"/>
    <w:uiPriority w:val="9"/>
    <w:rsid w:val="00460AC0"/>
    <w:rPr>
      <w:rFonts w:ascii="Proxima Nova Lt" w:eastAsiaTheme="majorEastAsia" w:hAnsi="Proxima Nova Lt" w:cstheme="majorBidi"/>
      <w:color w:val="05A66B"/>
      <w:spacing w:val="24"/>
      <w:szCs w:val="24"/>
      <w:lang w:val="is-IS"/>
    </w:rPr>
  </w:style>
  <w:style w:type="paragraph" w:customStyle="1" w:styleId="Titilsa-titill">
    <w:name w:val="Titilsíða - titill"/>
    <w:basedOn w:val="Normal"/>
    <w:next w:val="Titilsa-nfn"/>
    <w:qFormat/>
    <w:rsid w:val="00F30A92"/>
    <w:pPr>
      <w:spacing w:after="0"/>
      <w:jc w:val="left"/>
    </w:pPr>
    <w:rPr>
      <w:b/>
      <w:bCs/>
      <w:sz w:val="24"/>
    </w:rPr>
  </w:style>
  <w:style w:type="paragraph" w:customStyle="1" w:styleId="Titilsa-nfn">
    <w:name w:val="Titilsíða - nöfn"/>
    <w:basedOn w:val="Titilsa-titill"/>
    <w:qFormat/>
    <w:rsid w:val="00577948"/>
    <w:pPr>
      <w:spacing w:after="240"/>
    </w:pPr>
    <w:rPr>
      <w:b w:val="0"/>
    </w:rPr>
  </w:style>
  <w:style w:type="paragraph" w:customStyle="1" w:styleId="Titilsa-Nafnskrslu">
    <w:name w:val="Titilsíða - Nafn skýrslu"/>
    <w:basedOn w:val="Normal"/>
    <w:qFormat/>
    <w:rsid w:val="00577948"/>
    <w:pPr>
      <w:jc w:val="left"/>
    </w:pPr>
    <w:rPr>
      <w:rFonts w:ascii="Proxima Nova Lt" w:hAnsi="Proxima Nova Lt"/>
      <w:sz w:val="32"/>
      <w:szCs w:val="24"/>
    </w:rPr>
  </w:style>
  <w:style w:type="character" w:styleId="Hyperlink">
    <w:name w:val="Hyperlink"/>
    <w:basedOn w:val="DefaultParagraphFont"/>
    <w:uiPriority w:val="99"/>
    <w:unhideWhenUsed/>
    <w:rsid w:val="00914531"/>
    <w:rPr>
      <w:color w:val="0563C1" w:themeColor="hyperlink"/>
      <w:u w:val="single"/>
    </w:rPr>
  </w:style>
  <w:style w:type="character" w:styleId="UnresolvedMention">
    <w:name w:val="Unresolved Mention"/>
    <w:basedOn w:val="DefaultParagraphFont"/>
    <w:uiPriority w:val="99"/>
    <w:semiHidden/>
    <w:unhideWhenUsed/>
    <w:rsid w:val="00914531"/>
    <w:rPr>
      <w:color w:val="605E5C"/>
      <w:shd w:val="clear" w:color="auto" w:fill="E1DFDD"/>
    </w:rPr>
  </w:style>
  <w:style w:type="paragraph" w:styleId="TOCHeading">
    <w:name w:val="TOC Heading"/>
    <w:basedOn w:val="Heading1"/>
    <w:next w:val="Normal"/>
    <w:uiPriority w:val="39"/>
    <w:unhideWhenUsed/>
    <w:qFormat/>
    <w:rsid w:val="00914531"/>
    <w:pPr>
      <w:spacing w:line="259" w:lineRule="auto"/>
      <w:jc w:val="left"/>
      <w:outlineLvl w:val="9"/>
    </w:pPr>
    <w:rPr>
      <w:sz w:val="32"/>
      <w:lang w:val="en-US"/>
    </w:rPr>
  </w:style>
  <w:style w:type="paragraph" w:styleId="TOC1">
    <w:name w:val="toc 1"/>
    <w:basedOn w:val="Normal"/>
    <w:next w:val="Normal"/>
    <w:autoRedefine/>
    <w:uiPriority w:val="39"/>
    <w:unhideWhenUsed/>
    <w:rsid w:val="00914531"/>
    <w:pPr>
      <w:spacing w:after="100"/>
    </w:pPr>
  </w:style>
  <w:style w:type="paragraph" w:styleId="TOC2">
    <w:name w:val="toc 2"/>
    <w:basedOn w:val="Normal"/>
    <w:next w:val="Normal"/>
    <w:autoRedefine/>
    <w:uiPriority w:val="39"/>
    <w:unhideWhenUsed/>
    <w:rsid w:val="00914531"/>
    <w:pPr>
      <w:spacing w:after="100"/>
      <w:ind w:left="170"/>
    </w:pPr>
  </w:style>
  <w:style w:type="paragraph" w:styleId="TOC3">
    <w:name w:val="toc 3"/>
    <w:basedOn w:val="Normal"/>
    <w:next w:val="Normal"/>
    <w:autoRedefine/>
    <w:uiPriority w:val="39"/>
    <w:unhideWhenUsed/>
    <w:rsid w:val="00914531"/>
    <w:pPr>
      <w:spacing w:after="100"/>
      <w:ind w:left="340"/>
    </w:pPr>
  </w:style>
  <w:style w:type="paragraph" w:customStyle="1" w:styleId="Titilsa-landgrslan">
    <w:name w:val="Titilsíða - landgræðslan"/>
    <w:basedOn w:val="Heading1"/>
    <w:link w:val="Titilsa-landgrslanChar"/>
    <w:qFormat/>
    <w:rsid w:val="00AD0D59"/>
  </w:style>
  <w:style w:type="table" w:styleId="TableGrid">
    <w:name w:val="Table Grid"/>
    <w:basedOn w:val="TableNormal"/>
    <w:uiPriority w:val="39"/>
    <w:rsid w:val="000C3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Pr>
  </w:style>
  <w:style w:type="character" w:customStyle="1" w:styleId="Titilsa-landgrslanChar">
    <w:name w:val="Titilsíða - landgræðslan Char"/>
    <w:basedOn w:val="Heading1Char"/>
    <w:link w:val="Titilsa-landgrslan"/>
    <w:rsid w:val="00AD0D59"/>
    <w:rPr>
      <w:rFonts w:ascii="Proxima Nova Th" w:eastAsiaTheme="majorEastAsia" w:hAnsi="Proxima Nova Th" w:cstheme="majorBidi"/>
      <w:color w:val="05A66B"/>
      <w:spacing w:val="24"/>
      <w:sz w:val="30"/>
      <w:szCs w:val="32"/>
      <w:lang w:val="is-IS"/>
    </w:rPr>
  </w:style>
  <w:style w:type="paragraph" w:customStyle="1" w:styleId="Tafla">
    <w:name w:val="Tafla"/>
    <w:basedOn w:val="Normal"/>
    <w:qFormat/>
    <w:rsid w:val="00B808FA"/>
    <w:pPr>
      <w:spacing w:after="0" w:line="240" w:lineRule="auto"/>
      <w:jc w:val="right"/>
    </w:pPr>
  </w:style>
  <w:style w:type="paragraph" w:customStyle="1" w:styleId="Tafla2">
    <w:name w:val="Tafla 2"/>
    <w:basedOn w:val="Tafla"/>
    <w:qFormat/>
    <w:rsid w:val="00B808FA"/>
    <w:pPr>
      <w:spacing w:after="240"/>
      <w:jc w:val="left"/>
    </w:pPr>
  </w:style>
  <w:style w:type="paragraph" w:styleId="BalloonText">
    <w:name w:val="Balloon Text"/>
    <w:basedOn w:val="Normal"/>
    <w:link w:val="BalloonTextChar"/>
    <w:uiPriority w:val="99"/>
    <w:semiHidden/>
    <w:unhideWhenUsed/>
    <w:rsid w:val="001935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5C0"/>
    <w:rPr>
      <w:rFonts w:ascii="Segoe UI" w:hAnsi="Segoe UI" w:cs="Segoe UI"/>
      <w:color w:val="000000" w:themeColor="text1"/>
      <w:sz w:val="18"/>
      <w:szCs w:val="18"/>
      <w:lang w:val="is-IS"/>
    </w:rPr>
  </w:style>
  <w:style w:type="table" w:styleId="PlainTable1">
    <w:name w:val="Plain Table 1"/>
    <w:basedOn w:val="TableNormal"/>
    <w:uiPriority w:val="41"/>
    <w:rsid w:val="00EA15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EA15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yndatexti">
    <w:name w:val="Myndatexti"/>
    <w:basedOn w:val="Normal"/>
    <w:link w:val="MyndatextiChar"/>
    <w:qFormat/>
    <w:rsid w:val="000C3389"/>
    <w:pPr>
      <w:spacing w:before="180" w:line="240" w:lineRule="auto"/>
      <w:jc w:val="left"/>
    </w:pPr>
  </w:style>
  <w:style w:type="table" w:styleId="GridTable2-Accent6">
    <w:name w:val="Grid Table 2 Accent 6"/>
    <w:basedOn w:val="TableNormal"/>
    <w:uiPriority w:val="47"/>
    <w:rsid w:val="001A56E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MyndatextiChar">
    <w:name w:val="Myndatexti Char"/>
    <w:basedOn w:val="DefaultParagraphFont"/>
    <w:link w:val="Myndatexti"/>
    <w:rsid w:val="000C3389"/>
    <w:rPr>
      <w:rFonts w:ascii="Proxima Nova Rg" w:hAnsi="Proxima Nova Rg"/>
      <w:color w:val="000000" w:themeColor="text1"/>
      <w:sz w:val="17"/>
      <w:lang w:val="is-IS"/>
    </w:rPr>
  </w:style>
  <w:style w:type="table" w:styleId="ListTable1Light-Accent6">
    <w:name w:val="List Table 1 Light Accent 6"/>
    <w:aliases w:val="Landgræðslan"/>
    <w:basedOn w:val="TableNormal"/>
    <w:uiPriority w:val="46"/>
    <w:rsid w:val="00D047BE"/>
    <w:pPr>
      <w:spacing w:after="0" w:line="240" w:lineRule="auto"/>
    </w:pPr>
    <w:rPr>
      <w:rFonts w:ascii="Proxima Nova Lt" w:hAnsi="Proxima Nova Lt"/>
      <w:sz w:val="17"/>
    </w:rPr>
    <w:tblPr>
      <w:tblStyleRowBandSize w:val="1"/>
      <w:tblStyleColBandSize w:val="1"/>
    </w:tblPr>
    <w:tcPr>
      <w:shd w:val="clear" w:color="auto" w:fill="auto"/>
      <w:vAlign w:val="center"/>
    </w:tcPr>
    <w:tblStylePr w:type="firstRow">
      <w:rPr>
        <w:rFonts w:ascii="Proxima Nova Lt" w:hAnsi="Proxima Nova Lt"/>
        <w:b/>
        <w:bCs/>
      </w:rPr>
      <w:tblPr/>
      <w:tcPr>
        <w:tcBorders>
          <w:top w:val="nil"/>
          <w:left w:val="nil"/>
          <w:bottom w:val="nil"/>
          <w:right w:val="nil"/>
          <w:insideH w:val="nil"/>
          <w:insideV w:val="nil"/>
          <w:tl2br w:val="nil"/>
          <w:tr2bl w:val="nil"/>
        </w:tcBorders>
        <w:shd w:val="clear" w:color="auto" w:fill="auto"/>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lasutal">
    <w:name w:val="Blaðsíðutal"/>
    <w:basedOn w:val="Footer"/>
    <w:link w:val="BlasutalChar"/>
    <w:qFormat/>
    <w:rsid w:val="005A62F5"/>
    <w:rPr>
      <w:sz w:val="28"/>
    </w:rPr>
  </w:style>
  <w:style w:type="character" w:customStyle="1" w:styleId="BlasutalChar">
    <w:name w:val="Blaðsíðutal Char"/>
    <w:basedOn w:val="FooterChar"/>
    <w:link w:val="Blasutal"/>
    <w:rsid w:val="005A62F5"/>
    <w:rPr>
      <w:rFonts w:ascii="Proxima Nova Bl" w:hAnsi="Proxima Nova Bl"/>
      <w:color w:val="05A66B"/>
      <w:sz w:val="28"/>
      <w:lang w:val="is-IS"/>
    </w:rPr>
  </w:style>
  <w:style w:type="paragraph" w:customStyle="1" w:styleId="Heimildaskr">
    <w:name w:val="Heimildaskrá"/>
    <w:basedOn w:val="Normal"/>
    <w:link w:val="HeimildaskrChar"/>
    <w:qFormat/>
    <w:rsid w:val="00CB748C"/>
    <w:pPr>
      <w:spacing w:line="276" w:lineRule="auto"/>
      <w:jc w:val="left"/>
    </w:pPr>
  </w:style>
  <w:style w:type="character" w:customStyle="1" w:styleId="HeimildaskrChar">
    <w:name w:val="Heimildaskrá Char"/>
    <w:basedOn w:val="DefaultParagraphFont"/>
    <w:link w:val="Heimildaskr"/>
    <w:rsid w:val="00CB7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96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1.jpg"/><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2b/qxn7mj1n5mg3g9sr_vt2312m0000gn/T/com.microsoft.Outlook/Outlook%20Temp/20220427_adal_skyrslusnidmat_utg4%5b38%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78BA3-7415-47AD-A311-6BEC333D5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20220427_adal_skyrslusnidmat_utg4[38].dotx</Template>
  <TotalTime>0</TotalTime>
  <Pages>8</Pages>
  <Words>683</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[Titill skýrslu]</vt:lpstr>
    </vt:vector>
  </TitlesOfParts>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[Titill skýrslu]</dc:title>
  <dc:subject/>
  <dc:creator>Microsoft Office User</dc:creator>
  <cp:keywords/>
  <dc:description/>
  <cp:lastModifiedBy>Fífa Jónsdóttir - LAND</cp:lastModifiedBy>
  <cp:revision>1</cp:revision>
  <cp:lastPrinted>2021-10-25T11:36:00Z</cp:lastPrinted>
  <dcterms:created xsi:type="dcterms:W3CDTF">2022-05-30T10:27:00Z</dcterms:created>
  <dcterms:modified xsi:type="dcterms:W3CDTF">2022-05-30T10:27:00Z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úmer rits">
    <vt:i4>3</vt:i4>
  </property>
</Properties>
</file>